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50402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29096ECF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800225" cy="1800225"/>
            <wp:effectExtent l="0" t="0" r="3175" b="3175"/>
            <wp:docPr id="34" name="图片 34" descr="be8d0d4687c0c113af3338b9b8cfab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be8d0d4687c0c113af3338b9b8cfab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今日星期三，全勤。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994"/>
        <w:gridCol w:w="1077"/>
        <w:gridCol w:w="1342"/>
        <w:gridCol w:w="1319"/>
        <w:gridCol w:w="1606"/>
        <w:gridCol w:w="1464"/>
      </w:tblGrid>
      <w:tr w14:paraId="47EAD40D">
        <w:tc>
          <w:tcPr>
            <w:tcW w:w="720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738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06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464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20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7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342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319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06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64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20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9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20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9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20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9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20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9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20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9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20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9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c>
          <w:tcPr>
            <w:tcW w:w="720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9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20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9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20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9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077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20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9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5729F6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20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9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077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20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9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rPr>
          <w:trHeight w:val="284" w:hRule="atLeast"/>
        </w:trPr>
        <w:tc>
          <w:tcPr>
            <w:tcW w:w="720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9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陪护未睡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20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9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20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9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077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20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9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20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9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20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9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陪护未睡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20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9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c>
          <w:tcPr>
            <w:tcW w:w="720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9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20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9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20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9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3146F23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毅行活动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534A83E0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今天我们中班组的小朋友一起去草莓园体验采摘草莓。</w:t>
      </w:r>
    </w:p>
    <w:tbl>
      <w:tblPr>
        <w:tblStyle w:val="7"/>
        <w:tblpPr w:leftFromText="180" w:rightFromText="180" w:vertAnchor="text" w:horzAnchor="page" w:tblpX="1707" w:tblpY="735"/>
        <w:tblOverlap w:val="never"/>
        <w:tblW w:w="89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6"/>
        <w:gridCol w:w="2976"/>
        <w:gridCol w:w="2976"/>
      </w:tblGrid>
      <w:tr w14:paraId="6E72BBE4">
        <w:trPr>
          <w:trHeight w:val="2633" w:hRule="atLeast"/>
        </w:trPr>
        <w:tc>
          <w:tcPr>
            <w:tcW w:w="2976" w:type="dxa"/>
          </w:tcPr>
          <w:p w14:paraId="190579C1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0" w:name="_GoBack"/>
            <w:bookmarkEnd w:id="0"/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1305560"/>
                  <wp:effectExtent l="0" t="0" r="11430" b="15240"/>
                  <wp:docPr id="6" name="图片 6" descr="IMG_896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8965(1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7720542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1305560"/>
                  <wp:effectExtent l="0" t="0" r="11430" b="15240"/>
                  <wp:docPr id="7" name="图片 7" descr="IMG_896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966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631923E2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1305560"/>
                  <wp:effectExtent l="0" t="0" r="11430" b="15240"/>
                  <wp:docPr id="8" name="图片 8" descr="IMG_8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97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FFDD33">
        <w:trPr>
          <w:trHeight w:val="2598" w:hRule="atLeast"/>
        </w:trPr>
        <w:tc>
          <w:tcPr>
            <w:tcW w:w="2976" w:type="dxa"/>
          </w:tcPr>
          <w:p w14:paraId="1045C36D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1305560"/>
                  <wp:effectExtent l="0" t="0" r="11430" b="15240"/>
                  <wp:docPr id="9" name="图片 9" descr="IMG_898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981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560D6CE6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2321560"/>
                  <wp:effectExtent l="0" t="0" r="11430" b="15240"/>
                  <wp:docPr id="11" name="图片 11" descr="IMG_8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898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23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24B7B33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2321560"/>
                  <wp:effectExtent l="0" t="0" r="11430" b="15240"/>
                  <wp:docPr id="12" name="图片 12" descr="IMG_898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984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23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9AAD6B">
        <w:trPr>
          <w:trHeight w:val="2598" w:hRule="atLeast"/>
        </w:trPr>
        <w:tc>
          <w:tcPr>
            <w:tcW w:w="2976" w:type="dxa"/>
          </w:tcPr>
          <w:p w14:paraId="426B9909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2321560"/>
                  <wp:effectExtent l="0" t="0" r="11430" b="15240"/>
                  <wp:docPr id="13" name="图片 13" descr="IMG_9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0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23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12559352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2321560"/>
                  <wp:effectExtent l="0" t="0" r="11430" b="15240"/>
                  <wp:docPr id="14" name="图片 14" descr="IMG_9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0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232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</w:tcPr>
          <w:p w14:paraId="0B634D73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741170" cy="1305560"/>
                  <wp:effectExtent l="0" t="0" r="11430" b="15240"/>
                  <wp:docPr id="15" name="图片 15" descr="IMG_9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03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20C897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8:10我们在中操场集合，然后跟着老师走出园门，往草莓园出发。中途，我们还在油菜花田旁用黄色颜料画了油菜花。到达草莓园后，我们每个人一个小篮子，进大棚采摘草莓。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3F7FABB5"/>
    <w:rsid w:val="5FBF4087"/>
    <w:rsid w:val="5FFE4E40"/>
    <w:rsid w:val="67F6CB9F"/>
    <w:rsid w:val="6BDE551F"/>
    <w:rsid w:val="6E2F1A4E"/>
    <w:rsid w:val="72FD41EA"/>
    <w:rsid w:val="7ADD4736"/>
    <w:rsid w:val="7AEB80BE"/>
    <w:rsid w:val="7BD6E560"/>
    <w:rsid w:val="7BE9F935"/>
    <w:rsid w:val="7BFD4077"/>
    <w:rsid w:val="7CFF17EB"/>
    <w:rsid w:val="7DB75D83"/>
    <w:rsid w:val="8E9BD8FC"/>
    <w:rsid w:val="8F76476A"/>
    <w:rsid w:val="97B65F7F"/>
    <w:rsid w:val="B6FFCB43"/>
    <w:rsid w:val="DF7E895A"/>
    <w:rsid w:val="EF5E1FEF"/>
    <w:rsid w:val="EFADE546"/>
    <w:rsid w:val="EFFBECB1"/>
    <w:rsid w:val="F267E9E9"/>
    <w:rsid w:val="F377F4DD"/>
    <w:rsid w:val="F5D69490"/>
    <w:rsid w:val="F7FE0F6C"/>
    <w:rsid w:val="F7FE19C5"/>
    <w:rsid w:val="FAAEEC36"/>
    <w:rsid w:val="FEEB2E31"/>
    <w:rsid w:val="FF7D0539"/>
    <w:rsid w:val="FF7F428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2</Pages>
  <Words>131</Words>
  <Characters>131</Characters>
  <Lines>0</Lines>
  <Paragraphs>0</Paragraphs>
  <TotalTime>12</TotalTime>
  <ScaleCrop>false</ScaleCrop>
  <LinksUpToDate>false</LinksUpToDate>
  <CharactersWithSpaces>131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2025-02-22T13:02:00Z</dcterms:created>
  <dc:creator>陈丶清凉</dc:creator>
  <cp:lastModifiedBy>陈丶清凉</cp:lastModifiedBy>
  <dcterms:modified xsi:type="dcterms:W3CDTF">2025-04-02T13:56:17Z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721F660D3C0C86E181D1EC67B4602E5C_43</vt:lpwstr>
  </property>
</Properties>
</file>