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50414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74445" cy="1692275"/>
            <wp:effectExtent l="0" t="0" r="20955" b="9525"/>
            <wp:docPr id="2" name="图片 2" descr="a0c39646966f02da8e9aa9729f828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c39646966f02da8e9aa9729f828dad"/>
                    <pic:cNvPicPr>
                      <a:picLocks noChangeAspect="1"/>
                    </pic:cNvPicPr>
                  </pic:nvPicPr>
                  <pic:blipFill>
                    <a:blip r:embed="rId6"/>
                    <a:srcRect t="18307" b="17531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今日星期一，全勤。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升旗仪式。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A4812DF">
        <w:trPr>
          <w:trHeight w:val="1218" w:hRule="atLeast"/>
        </w:trPr>
        <w:tc>
          <w:tcPr>
            <w:tcW w:w="4125" w:type="dxa"/>
            <w:tcBorders/>
          </w:tcPr>
          <w:p w14:paraId="32D06ED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22860"/>
                  <wp:docPr id="19" name="图片 19" descr="IMG_95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555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  <w:tcBorders/>
          </w:tcPr>
          <w:p w14:paraId="2C6024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22860"/>
                  <wp:docPr id="20" name="图片 20" descr="IMG_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5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C52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语言：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《桃树下的小白兔》是一则春天的美丽童话故事，它以桃花为主题，讲述了山羊、小猫、小松鼠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。</w:t>
      </w:r>
      <w:bookmarkStart w:id="0" w:name="_GoBack"/>
      <w:bookmarkEnd w:id="0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78C22453">
        <w:tc>
          <w:tcPr>
            <w:tcW w:w="2840" w:type="dxa"/>
          </w:tcPr>
          <w:p w14:paraId="0F3F86C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9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5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F15A8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9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5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0280A4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9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5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1549C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EA94930"/>
    <w:rsid w:val="3F7FABB5"/>
    <w:rsid w:val="5FBF4087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DF7E895A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  <w:rsid w:val="FFB96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0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2025-02-23T05:02:00Z</dcterms:created>
  <dc:creator>陈丶清凉</dc:creator>
  <cp:lastModifiedBy>陈丶清凉</cp:lastModifiedBy>
  <dcterms:modified xsi:type="dcterms:W3CDTF">2025-04-27T13:13:45Z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4A0402A065E40F6F09BD0D68F09C37F4_43</vt:lpwstr>
  </property>
</Properties>
</file>