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50409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74445" cy="1692275"/>
            <wp:effectExtent l="0" t="0" r="20955" b="9525"/>
            <wp:docPr id="2" name="图片 2" descr="a0c39646966f02da8e9aa9729f828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c39646966f02da8e9aa9729f828dad"/>
                    <pic:cNvPicPr>
                      <a:picLocks noChangeAspect="1"/>
                    </pic:cNvPicPr>
                  </pic:nvPicPr>
                  <pic:blipFill>
                    <a:blip r:embed="rId6"/>
                    <a:srcRect t="18307" b="17531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今日星期三，2位幼儿请假，其他幼儿亲子游。</w:t>
      </w: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亲子游：南京紫清湖动物园。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 w14:paraId="6A4812DF">
        <w:trPr>
          <w:trHeight w:val="1218" w:hRule="atLeast"/>
        </w:trPr>
        <w:tc>
          <w:tcPr>
            <w:tcW w:w="8522" w:type="dxa"/>
            <w:tcBorders/>
          </w:tcPr>
          <w:p w14:paraId="2C602481">
            <w:pPr>
              <w:rPr>
                <w:rFonts w:hint="default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274310" cy="3954145"/>
                  <wp:effectExtent l="0" t="0" r="8890" b="8255"/>
                  <wp:docPr id="17" name="图片 17" descr="a8c1bcfe933fd588abfb7a4c5e87f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8c1bcfe933fd588abfb7a4c5e87f0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49E6F7C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7C5048A"/>
    <w:rsid w:val="3F7FABB5"/>
    <w:rsid w:val="5FBF4087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DF7E895A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1</Pages>
  <Words>131</Words>
  <Characters>131</Characters>
  <Lines>0</Lines>
  <Paragraphs>0</Paragraphs>
  <TotalTime>24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2025-02-22T21:02:00Z</dcterms:created>
  <dc:creator>陈丶清凉</dc:creator>
  <cp:lastModifiedBy>陈丶清凉</cp:lastModifiedBy>
  <dcterms:modified xsi:type="dcterms:W3CDTF">2025-04-27T13:05:37Z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048F2F4A44AA54A821BB0D684F2D017B_43</vt:lpwstr>
  </property>
</Properties>
</file>