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4.21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晴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14E21783"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今天来园24人，孩子们进入班级后能够自主签到、放水杯、绕水杯带。</w:t>
      </w:r>
    </w:p>
    <w:p w14:paraId="69052976">
      <w:pPr>
        <w:numPr>
          <w:ilvl w:val="0"/>
          <w:numId w:val="1"/>
        </w:numPr>
        <w:spacing w:line="360" w:lineRule="exact"/>
        <w:ind w:firstLine="480" w:firstLineChars="20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区域游戏活动</w:t>
      </w:r>
    </w:p>
    <w:p w14:paraId="434167A7">
      <w:pPr>
        <w:ind w:firstLine="480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一年一度的幼儿“六一”体检要开始啦！本次体检由新桥街道社区卫生服务中心专业的医生团队，入园为幼儿进行免费体检。孩子们都很勇敢地进行体检，棒棒哒！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2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7" name="图片 17" descr="C:/Users/admin/Desktop/5faa8554e07218354e89164467df398d.jpg5faa8554e07218354e89164467df398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/Desktop/5faa8554e07218354e89164467df398d.jpg5faa8554e07218354e89164467df398d"/>
                          <pic:cNvPicPr/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2" name="图片 12" descr="C:/Users/admin/Desktop/6b83d513c03f9d33b62ba54b137de234.jpg6b83d513c03f9d33b62ba54b137de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6b83d513c03f9d33b62ba54b137de234.jpg6b83d513c03f9d33b62ba54b137de234"/>
                          <pic:cNvPicPr/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0" b="3810"/>
                  <wp:docPr id="13" name="图片 13" descr="C:/Users/admin/Desktop/f9aeb6c9a84fcd5c2172a8ac0d1edbb9.jpgf9aeb6c9a84fcd5c2172a8ac0d1edbb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/Desktop/f9aeb6c9a84fcd5c2172a8ac0d1edbb9.jpgf9aeb6c9a84fcd5c2172a8ac0d1edbb9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4" name="图片 14" descr="C:/Users/admin/Desktop/fa25083e2c2cce91929b7743119c6088.jpgfa25083e2c2cce91929b7743119c6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/Desktop/fa25083e2c2cce91929b7743119c6088.jpgfa25083e2c2cce91929b7743119c6088"/>
                          <pic:cNvPicPr/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D7F1E">
      <w:pPr>
        <w:spacing w:line="360" w:lineRule="exact"/>
        <w:ind w:firstLine="480" w:firstLineChars="20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三、</w:t>
      </w:r>
      <w:r>
        <w:rPr>
          <w:rFonts w:hint="eastAsia" w:ascii="宋体" w:hAnsi="宋体"/>
          <w:b/>
          <w:bCs/>
          <w:sz w:val="24"/>
        </w:rPr>
        <w:t>集体活动篇：各种各样的美食</w:t>
      </w:r>
    </w:p>
    <w:p w14:paraId="2A4862AE"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这是一节有关了解美食的综合活动。美食，顾名思义就是美味的食物，不但有山珍海味，还有街边小吃、商店中的各种零食等，只要是自己喜欢的，就可以称之为美食。美食是吃前有期待、吃后有回味的东西，美食不仅能填饱肚子，给人愉悦的味觉感受， 更是一种精神享受。本次活动，我们将从孩子们喜欢的美食（主食、点心、菜肴）入手，在欣赏、交流的过程中引导孩子对各地美食产生兴趣。</w:t>
      </w:r>
    </w:p>
    <w:p w14:paraId="585C46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在活动中，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郭陶霖、胡希瑶、彭鑫奕、苏媛、唐可一、仲思齐、王梓雯、蔡松霖、陈煦、胡皓霆、肖宸锡、王宇尧、孙铭阳、沈星延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能大胆地用清楚的语句向同伴介绍自己喜欢的美食，了解不同的美食。</w:t>
      </w:r>
    </w:p>
    <w:p w14:paraId="0421B5B0"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zh-CN" w:eastAsia="zh-CN"/>
        </w:rPr>
      </w:pPr>
    </w:p>
    <w:p w14:paraId="370E65F6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F9E0C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</w:p>
    <w:p w14:paraId="666C4C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</w:p>
    <w:p w14:paraId="6BB486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/>
          <w:bCs/>
          <w:color w:val="auto"/>
          <w:sz w:val="24"/>
          <w:szCs w:val="24"/>
          <w:lang w:val="en-US" w:eastAsia="zh-CN"/>
        </w:rPr>
      </w:pP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18" name="图片 18" descr="C:/Users/admin/Desktop/e9c07b6c9be8844fb2ea4bfeaaad89a0.jpge9c07b6c9be8844fb2ea4bfeaaad89a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/Desktop/e9c07b6c9be8844fb2ea4bfeaaad89a0.jpge9c07b6c9be8844fb2ea4bfeaaad89a0"/>
                          <pic:cNvPicPr/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34870"/>
                  <wp:effectExtent l="0" t="0" r="635" b="13970"/>
                  <wp:docPr id="19" name="图片 19" descr="C:/Users/admin/Desktop/2dc20ede2a8fc6410fbd7e2933ddd9cd.jpg2dc20ede2a8fc6410fbd7e2933ddd9c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/Desktop/2dc20ede2a8fc6410fbd7e2933ddd9cd.jpg2dc20ede2a8fc6410fbd7e2933ddd9cd"/>
                          <pic:cNvPicPr/>
                        </pic:nvPicPr>
                        <pic:blipFill>
                          <a:blip r:embed="rId11"/>
                          <a:srcRect t="584" b="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3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0" name="图片 20" descr="C:/Users/admin/Desktop/b642b9163ed429aaec8f7c2044116f33.jpgb642b9163ed429aaec8f7c2044116f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/Desktop/b642b9163ed429aaec8f7c2044116f33.jpgb642b9163ed429aaec8f7c2044116f33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1" name="图片 21" descr="C:/Users/admin/Desktop/075d723f8bb09dcd3168cbaf9890e819.jpg075d723f8bb09dcd3168cbaf9890e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/Desktop/075d723f8bb09dcd3168cbaf9890e819.jpg075d723f8bb09dcd3168cbaf9890e819"/>
                          <pic:cNvPicPr/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C73F2">
      <w:pPr>
        <w:spacing w:line="360" w:lineRule="exact"/>
        <w:ind w:firstLine="480" w:firstLineChars="200"/>
        <w:jc w:val="left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四、区域游戏</w:t>
      </w:r>
    </w:p>
    <w:p w14:paraId="51AB71B6">
      <w:pPr>
        <w:numPr>
          <w:numId w:val="0"/>
        </w:numPr>
        <w:ind w:firstLine="480" w:firstLineChars="200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在今天的区域游戏中，建构区的小建筑师们用纸牌搭建出层层叠叠的高楼，专注地调整纸牌角度；测量小能手们手持小积木块，认真地丈量道路长度，将数学知识融入实践。拼图挑战区同样精彩，小朋友们化身 “时间管理大师”，全神贯注地拼合碎片，还主动记录完成时间，不断突破自我。万能工匠区的小小发明家们，灵活组合零件，转动着聪明的小脑袋，让一片片零件变身成会转动的风车，脸上洋溢着自豪的笑容。每一位小朋友都在活动中大胆探索、勇敢尝试，老师为你们的创造力、专注力和坚持到底的精神点赞！</w:t>
      </w:r>
    </w:p>
    <w:tbl>
      <w:tblPr>
        <w:tblStyle w:val="10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4"/>
        <w:gridCol w:w="4704"/>
      </w:tblGrid>
      <w:tr w14:paraId="45C7D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04" w:type="dxa"/>
          </w:tcPr>
          <w:p w14:paraId="05A04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2" name="图片 2" descr="C:/Users/admin/Desktop/IMG_20250421_153015.jpgIMG_20250421_153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20250421_153015.jpgIMG_20250421_153015"/>
                          <pic:cNvPicPr/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</w:tcPr>
          <w:p w14:paraId="6F1D4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635" b="3810"/>
                  <wp:docPr id="3" name="图片 3" descr="C:/Users/admin/Desktop/IMG_20250421_151045.jpgIMG_20250421_15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20250421_151045.jpgIMG_20250421_151045"/>
                          <pic:cNvPicPr/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D3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9" w:hRule="atLeast"/>
        </w:trPr>
        <w:tc>
          <w:tcPr>
            <w:tcW w:w="4704" w:type="dxa"/>
          </w:tcPr>
          <w:p w14:paraId="627DAC29">
            <w:pPr>
              <w:spacing w:line="360" w:lineRule="exact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25400</wp:posOffset>
                  </wp:positionV>
                  <wp:extent cx="2879725" cy="2160270"/>
                  <wp:effectExtent l="0" t="0" r="635" b="3810"/>
                  <wp:wrapSquare wrapText="bothSides"/>
                  <wp:docPr id="4" name="图片 4" descr="C:/Users/admin/Desktop/29e6ca64e91092f6c970396988aa6872.jpg29e6ca64e91092f6c970396988aa6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29e6ca64e91092f6c970396988aa6872.jpg29e6ca64e91092f6c970396988aa6872"/>
                          <pic:cNvPicPr/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4" w:type="dxa"/>
          </w:tcPr>
          <w:p w14:paraId="4E965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19050</wp:posOffset>
                  </wp:positionV>
                  <wp:extent cx="2879725" cy="2160270"/>
                  <wp:effectExtent l="0" t="0" r="635" b="3810"/>
                  <wp:wrapSquare wrapText="bothSides"/>
                  <wp:docPr id="5" name="图片 5" descr="C:/Users/admin/Desktop/e5794803eb5b4dc1e4f6b9e37b566b21.jpge5794803eb5b4dc1e4f6b9e37b566b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e5794803eb5b4dc1e4f6b9e37b566b21.jpge5794803eb5b4dc1e4f6b9e37b566b21"/>
                          <pic:cNvPicPr/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80A98F">
      <w:pPr>
        <w:spacing w:line="360" w:lineRule="exact"/>
        <w:ind w:firstLine="480" w:firstLineChars="200"/>
        <w:jc w:val="left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五、今日美食</w:t>
      </w:r>
    </w:p>
    <w:p w14:paraId="03BB085D"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1.点心情况</w:t>
      </w:r>
    </w:p>
    <w:p w14:paraId="305EEBC9"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今天的上午点心是鲜牛奶、饼干、碧根果，下午点心是青菜肉末年糕汤，水果是雪莲果、</w:t>
      </w:r>
      <w:bookmarkStart w:id="0" w:name="_GoBack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柑橘</w:t>
      </w:r>
      <w:bookmarkEnd w:id="0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</w:p>
    <w:p w14:paraId="6197E7F1"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2.午餐情况</w:t>
      </w:r>
    </w:p>
    <w:p w14:paraId="5C60B9D3"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午餐是麦片饭、白灼基围虾、苋菜炒豆瓣、三色腰花汤。孩子们现在能够预估自己的饭量，根据自己的情况调整盛饭量，并且能够安静有序地吃完自己的饭菜。</w:t>
      </w:r>
    </w:p>
    <w:p w14:paraId="681664D7">
      <w:pPr>
        <w:rPr>
          <w:rFonts w:hint="default"/>
          <w:color w:va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A5E3FB"/>
    <w:multiLevelType w:val="singleLevel"/>
    <w:tmpl w:val="56A5E3F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zLCJoZGlkIjoiZjVhNGJiMWVmZTg4ZjFhYWZhYWFiMzBkODkwYWRkZmUiLCJ1c2VyQ291bnQiOjExM30="/>
  </w:docVars>
  <w:rsids>
    <w:rsidRoot w:val="FDDFC22F"/>
    <w:rsid w:val="002F43F3"/>
    <w:rsid w:val="005E3388"/>
    <w:rsid w:val="00BA7A8E"/>
    <w:rsid w:val="02373186"/>
    <w:rsid w:val="025858DD"/>
    <w:rsid w:val="02676E31"/>
    <w:rsid w:val="0352198C"/>
    <w:rsid w:val="037E0B36"/>
    <w:rsid w:val="04493279"/>
    <w:rsid w:val="04B056A7"/>
    <w:rsid w:val="0562798B"/>
    <w:rsid w:val="05CA13F7"/>
    <w:rsid w:val="07727C89"/>
    <w:rsid w:val="077E4108"/>
    <w:rsid w:val="079F7689"/>
    <w:rsid w:val="080961A7"/>
    <w:rsid w:val="088D2CC5"/>
    <w:rsid w:val="0942174B"/>
    <w:rsid w:val="0BC80F11"/>
    <w:rsid w:val="0D733F74"/>
    <w:rsid w:val="0D747CA1"/>
    <w:rsid w:val="0DD342C6"/>
    <w:rsid w:val="0E433EA1"/>
    <w:rsid w:val="0E570FF3"/>
    <w:rsid w:val="0E672DF3"/>
    <w:rsid w:val="0F190578"/>
    <w:rsid w:val="10B30067"/>
    <w:rsid w:val="112540E8"/>
    <w:rsid w:val="11FD9232"/>
    <w:rsid w:val="12E21C96"/>
    <w:rsid w:val="138B2B90"/>
    <w:rsid w:val="148971AB"/>
    <w:rsid w:val="14C57350"/>
    <w:rsid w:val="1528654B"/>
    <w:rsid w:val="15780A16"/>
    <w:rsid w:val="159B0DA5"/>
    <w:rsid w:val="15E70875"/>
    <w:rsid w:val="16174941"/>
    <w:rsid w:val="16A70E2C"/>
    <w:rsid w:val="17BE22F5"/>
    <w:rsid w:val="18AE22D0"/>
    <w:rsid w:val="18E849B9"/>
    <w:rsid w:val="1AE8027C"/>
    <w:rsid w:val="1C11478D"/>
    <w:rsid w:val="1C2213A3"/>
    <w:rsid w:val="1CBC79C2"/>
    <w:rsid w:val="1D1B4DD6"/>
    <w:rsid w:val="1EF22D41"/>
    <w:rsid w:val="1EF35646"/>
    <w:rsid w:val="1FAF1515"/>
    <w:rsid w:val="206936D5"/>
    <w:rsid w:val="214E09D6"/>
    <w:rsid w:val="2164721B"/>
    <w:rsid w:val="21CB6D00"/>
    <w:rsid w:val="220C49FD"/>
    <w:rsid w:val="23776B7D"/>
    <w:rsid w:val="23EB4030"/>
    <w:rsid w:val="240256D5"/>
    <w:rsid w:val="24B02873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94A56"/>
    <w:rsid w:val="2D0E14EB"/>
    <w:rsid w:val="2DA57D7C"/>
    <w:rsid w:val="2E737132"/>
    <w:rsid w:val="2ECA5923"/>
    <w:rsid w:val="305D382D"/>
    <w:rsid w:val="30A763DE"/>
    <w:rsid w:val="30D463D0"/>
    <w:rsid w:val="31A322B0"/>
    <w:rsid w:val="324F7B7C"/>
    <w:rsid w:val="33296E30"/>
    <w:rsid w:val="343A1118"/>
    <w:rsid w:val="346C3E22"/>
    <w:rsid w:val="347F11A8"/>
    <w:rsid w:val="35FBF44D"/>
    <w:rsid w:val="364B5D9F"/>
    <w:rsid w:val="367B6228"/>
    <w:rsid w:val="36BA37FC"/>
    <w:rsid w:val="37794189"/>
    <w:rsid w:val="37935CC0"/>
    <w:rsid w:val="37DE0F84"/>
    <w:rsid w:val="37F9BC48"/>
    <w:rsid w:val="38FD6262"/>
    <w:rsid w:val="39677231"/>
    <w:rsid w:val="39AFA0C9"/>
    <w:rsid w:val="39D55878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0E627A"/>
    <w:rsid w:val="40274EE2"/>
    <w:rsid w:val="408C4F92"/>
    <w:rsid w:val="40C127B1"/>
    <w:rsid w:val="40FC63C9"/>
    <w:rsid w:val="41377422"/>
    <w:rsid w:val="42D64C2A"/>
    <w:rsid w:val="43DD1136"/>
    <w:rsid w:val="43FF65AC"/>
    <w:rsid w:val="4436287C"/>
    <w:rsid w:val="44535E86"/>
    <w:rsid w:val="471F22FF"/>
    <w:rsid w:val="47573A97"/>
    <w:rsid w:val="47B7762C"/>
    <w:rsid w:val="488112CC"/>
    <w:rsid w:val="48C577EE"/>
    <w:rsid w:val="4A0C53A5"/>
    <w:rsid w:val="4A9A6E17"/>
    <w:rsid w:val="4AE449D4"/>
    <w:rsid w:val="4BFFE1E8"/>
    <w:rsid w:val="4C732CB2"/>
    <w:rsid w:val="4D3C03EF"/>
    <w:rsid w:val="4D3C14C9"/>
    <w:rsid w:val="4ECA645D"/>
    <w:rsid w:val="4F5921E9"/>
    <w:rsid w:val="4F6F5E55"/>
    <w:rsid w:val="4F8F602D"/>
    <w:rsid w:val="4F966D3A"/>
    <w:rsid w:val="4FB72BD2"/>
    <w:rsid w:val="5032428D"/>
    <w:rsid w:val="53912CFA"/>
    <w:rsid w:val="547C29DA"/>
    <w:rsid w:val="548D2FEE"/>
    <w:rsid w:val="56BF6C25"/>
    <w:rsid w:val="573C17B7"/>
    <w:rsid w:val="57577905"/>
    <w:rsid w:val="590C6090"/>
    <w:rsid w:val="59FE24CC"/>
    <w:rsid w:val="5A1D0C0D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136CAF"/>
    <w:rsid w:val="61AA1DB8"/>
    <w:rsid w:val="624D0546"/>
    <w:rsid w:val="64A5275E"/>
    <w:rsid w:val="65954C03"/>
    <w:rsid w:val="65D74060"/>
    <w:rsid w:val="67033D94"/>
    <w:rsid w:val="67A0736B"/>
    <w:rsid w:val="6A3C5BA1"/>
    <w:rsid w:val="6B7D339C"/>
    <w:rsid w:val="6BFEC284"/>
    <w:rsid w:val="6C4158B3"/>
    <w:rsid w:val="6CE5250E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C7333C"/>
    <w:rsid w:val="6F266694"/>
    <w:rsid w:val="6F50487C"/>
    <w:rsid w:val="6FBE3942"/>
    <w:rsid w:val="6FCA65BB"/>
    <w:rsid w:val="6FDCE4EF"/>
    <w:rsid w:val="6FFBDDB4"/>
    <w:rsid w:val="70557973"/>
    <w:rsid w:val="71A70E42"/>
    <w:rsid w:val="71BC22ED"/>
    <w:rsid w:val="71F77D5F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9A4740"/>
    <w:rsid w:val="76EF92B7"/>
    <w:rsid w:val="770E55C0"/>
    <w:rsid w:val="77151462"/>
    <w:rsid w:val="772D4533"/>
    <w:rsid w:val="77BD8E83"/>
    <w:rsid w:val="77FB462D"/>
    <w:rsid w:val="783F6335"/>
    <w:rsid w:val="790626ED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B5CDA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  <w:style w:type="character" w:customStyle="1" w:styleId="24">
    <w:name w:val="qowt-font2"/>
    <w:basedOn w:val="1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811</Words>
  <Characters>820</Characters>
  <Lines>1</Lines>
  <Paragraphs>1</Paragraphs>
  <TotalTime>14</TotalTime>
  <ScaleCrop>false</ScaleCrop>
  <LinksUpToDate>false</LinksUpToDate>
  <CharactersWithSpaces>831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超越自我</cp:lastModifiedBy>
  <cp:lastPrinted>2024-10-26T08:06:00Z</cp:lastPrinted>
  <dcterms:modified xsi:type="dcterms:W3CDTF">2025-04-21T08:22:40Z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F9703E95D357432CBA566D3F8F75D89A_13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eyJoZGlkIjoiYzAwMWI4ZDIxMjUxZTE2MzI0ZTFjOWQ0OGY1ZmIyMjQiLCJ1c2VySWQiOiI0MzY2MzIzOTEifQ==</vt:lpwstr>
  </property>
</Properties>
</file>