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4.18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2157BFEB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杨奕、芦洛希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6"/>
        <w:gridCol w:w="4758"/>
      </w:tblGrid>
      <w:tr w14:paraId="0A707C5B">
        <w:trPr>
          <w:trHeight w:val="3177" w:hRule="atLeast"/>
          <w:jc w:val="center"/>
        </w:trPr>
        <w:tc>
          <w:tcPr>
            <w:tcW w:w="475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6038.JPGIMG_6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6038.JPGIMG_60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8" name="图片 18" descr="/Users/zhongguadexiaochenchen/Desktop/公务员/IMG_6039.JPGIMG_6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6039.JPGIMG_60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5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我们在益智区玩棋类游戏</w:t>
            </w:r>
          </w:p>
        </w:tc>
        <w:tc>
          <w:tcPr>
            <w:tcW w:w="475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我们观察蚕宝宝，发现它们长大了</w:t>
            </w:r>
          </w:p>
        </w:tc>
      </w:tr>
      <w:tr w14:paraId="77892B9B">
        <w:trPr>
          <w:jc w:val="center"/>
        </w:trPr>
        <w:tc>
          <w:tcPr>
            <w:tcW w:w="475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9" name="图片 19" descr="/Users/zhongguadexiaochenchen/Desktop/公务员/IMG_6040.JPGIMG_6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6040.JPGIMG_60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20" name="图片 20" descr="/Users/zhongguadexiaochenchen/Desktop/公务员/IMG_6041.JPGIMG_6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6041.JPGIMG_60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5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我沉浸在图书区的绘本里面</w:t>
            </w:r>
          </w:p>
        </w:tc>
        <w:tc>
          <w:tcPr>
            <w:tcW w:w="4758" w:type="dxa"/>
          </w:tcPr>
          <w:p w14:paraId="0A81C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我在桌面建构搭了一个坦克</w:t>
            </w:r>
          </w:p>
        </w:tc>
      </w:tr>
    </w:tbl>
    <w:p w14:paraId="48C367A3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今天我们一起在户外玩了攀爬架、滚筒。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6043.JPGIMG_6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6043.JPGIMG_60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3" name="图片 3" descr="/private/var/folders/y8/8lr6vzmx0gdcy8w62lhqtjy80000gn/T/com.kingsoft.wpsoffice.mac/picturecompress_2025041812554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private/var/folders/y8/8lr6vzmx0gdcy8w62lhqtjy80000gn/T/com.kingsoft.wpsoffice.mac/picturecompress_2025041812554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rPr>
          <w:trHeight w:val="90" w:hRule="atLeast"/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攀爬架真好玩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玩攀爬架要抓稳</w:t>
            </w:r>
          </w:p>
        </w:tc>
      </w:tr>
      <w:tr w14:paraId="233E834F"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6045.JPGIMG_6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6045.JPGIMG_60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6046.JPGIMG_6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6046.JPGIMG_60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我们开心得在上面聊天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有点高，往下爬一点</w:t>
            </w:r>
          </w:p>
        </w:tc>
      </w:tr>
      <w:tr w14:paraId="56A46E77"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6047.JPGIMG_6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6047.JPGIMG_60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6048.JPGIMG_6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6048.JPGIMG_60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往下面看看底下的小朋友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玩累了，躺着真舒服</w:t>
            </w:r>
          </w:p>
        </w:tc>
      </w:tr>
    </w:tbl>
    <w:p w14:paraId="495163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p w14:paraId="50AE1E17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木偶戏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57"/>
        <w:gridCol w:w="4757"/>
      </w:tblGrid>
      <w:tr w14:paraId="117A2F81">
        <w:tc>
          <w:tcPr>
            <w:tcW w:w="4757" w:type="dxa"/>
          </w:tcPr>
          <w:p w14:paraId="0EBC286E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textAlignment w:val="auto"/>
              <w:outlineLvl w:val="9"/>
              <w:rPr>
                <w:rFonts w:hint="default" w:ascii="宋体" w:hAnsi="宋体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b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72410" cy="2079625"/>
                  <wp:effectExtent l="0" t="0" r="21590" b="3175"/>
                  <wp:docPr id="4" name="图片 4" descr="/private/var/folders/y8/8lr6vzmx0gdcy8w62lhqtjy80000gn/T/com.kingsoft.wpsoffice.mac/picturecompress_2025041812565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private/var/folders/y8/8lr6vzmx0gdcy8w62lhqtjy80000gn/T/com.kingsoft.wpsoffice.mac/picturecompress_2025041812565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48D8673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textAlignment w:val="auto"/>
              <w:outlineLvl w:val="9"/>
              <w:rPr>
                <w:rFonts w:hint="default" w:ascii="宋体" w:hAnsi="宋体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b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private/var/folders/y8/8lr6vzmx0gdcy8w62lhqtjy80000gn/T/com.kingsoft.wpsoffice.mac/picturecompress_2025041812571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private/var/folders/y8/8lr6vzmx0gdcy8w62lhqtjy80000gn/T/com.kingsoft.wpsoffice.mac/picturecompress_2025041812571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F25174">
        <w:tc>
          <w:tcPr>
            <w:tcW w:w="4757" w:type="dxa"/>
          </w:tcPr>
          <w:p w14:paraId="37ED24B2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textAlignment w:val="auto"/>
              <w:outlineLvl w:val="9"/>
              <w:rPr>
                <w:rFonts w:hint="default" w:ascii="宋体" w:hAnsi="宋体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b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0" name="图片 10" descr="/private/var/folders/y8/8lr6vzmx0gdcy8w62lhqtjy80000gn/T/com.kingsoft.wpsoffice.mac/picturecompress_2025041812573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private/var/folders/y8/8lr6vzmx0gdcy8w62lhqtjy80000gn/T/com.kingsoft.wpsoffice.mac/picturecompress_2025041812573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45D2E8A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textAlignment w:val="auto"/>
              <w:outlineLvl w:val="9"/>
              <w:rPr>
                <w:rFonts w:hint="default" w:ascii="宋体" w:hAnsi="宋体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b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1" name="图片 11" descr="/private/var/folders/y8/8lr6vzmx0gdcy8w62lhqtjy80000gn/T/com.kingsoft.wpsoffice.mac/picturecompress_2025041812575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private/var/folders/y8/8lr6vzmx0gdcy8w62lhqtjy80000gn/T/com.kingsoft.wpsoffice.mac/picturecompress_2025041812575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B69392">
        <w:tc>
          <w:tcPr>
            <w:tcW w:w="4757" w:type="dxa"/>
          </w:tcPr>
          <w:p w14:paraId="32D2EC06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textAlignment w:val="auto"/>
              <w:outlineLvl w:val="9"/>
              <w:rPr>
                <w:rFonts w:hint="default" w:ascii="宋体" w:hAnsi="宋体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b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2" name="图片 12" descr="/Users/zhongguadexiaochenchen/Desktop/公务员/IMG_6063.JPGIMG_6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zhongguadexiaochenchen/Desktop/公务员/IMG_6063.JPGIMG_606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3ED2D6D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textAlignment w:val="auto"/>
              <w:outlineLvl w:val="9"/>
              <w:rPr>
                <w:rFonts w:hint="default" w:ascii="宋体" w:hAnsi="宋体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b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3" name="图片 13" descr="/private/var/folders/y8/8lr6vzmx0gdcy8w62lhqtjy80000gn/T/com.kingsoft.wpsoffice.mac/picturecompress_2025041817031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private/var/folders/y8/8lr6vzmx0gdcy8w62lhqtjy80000gn/T/com.kingsoft.wpsoffice.mac/picturecompress_2025041817031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1A42B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/>
          <w:b/>
          <w:bCs/>
          <w:szCs w:val="21"/>
          <w:lang w:val="en-US" w:eastAsia="zh-CN"/>
        </w:rPr>
      </w:pPr>
    </w:p>
    <w:p w14:paraId="45CEA2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388" w:firstLineChars="185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</w:t>
      </w: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07691F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早点：牛奶、奶味方块</w:t>
      </w:r>
    </w:p>
    <w:p w14:paraId="11E18D6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午餐：薏米饭、糖醋排骨、西芹炒虾仁、裙带菜菌菇汤</w:t>
      </w:r>
    </w:p>
    <w:p w14:paraId="70D6A9C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下午点心：沙琪玛、酸奶</w:t>
      </w:r>
    </w:p>
    <w:p w14:paraId="214EB45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水果：番茄、甜橙</w:t>
      </w:r>
    </w:p>
    <w:p w14:paraId="3F30DD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 w14:paraId="26B155B3"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FC6B47"/>
    <w:multiLevelType w:val="singleLevel"/>
    <w:tmpl w:val="FEFC6B4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5D26D5F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9F40CF7"/>
    <w:rsid w:val="7A6115EB"/>
    <w:rsid w:val="7C2D4901"/>
    <w:rsid w:val="7C831B17"/>
    <w:rsid w:val="7CA73C2D"/>
    <w:rsid w:val="7CE70864"/>
    <w:rsid w:val="7CF44998"/>
    <w:rsid w:val="7D06234A"/>
    <w:rsid w:val="7DF61D49"/>
    <w:rsid w:val="7E7C6AAB"/>
    <w:rsid w:val="7EB735F7"/>
    <w:rsid w:val="7FD56A8E"/>
    <w:rsid w:val="7FE96A54"/>
    <w:rsid w:val="FFBF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10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2021-09-16T16:01:00Z</dcterms:created>
  <dc:creator>Moent</dc:creator>
  <cp:lastModifiedBy>€h乐另一种乐_C</cp:lastModifiedBy>
  <cp:lastPrinted>2023-04-21T15:59:00Z</cp:lastPrinted>
  <dcterms:modified xsi:type="dcterms:W3CDTF">2025-04-18T17:08:27Z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6541B057A05E3DE98B1602682C334C19_43</vt:lpwstr>
  </property>
</Properties>
</file>