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85925" cy="1515745"/>
            <wp:effectExtent l="0" t="0" r="3175" b="8255"/>
            <wp:docPr id="15" name="图片 15" descr="4070314_1237527531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70314_12375275310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AF1C7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今天是星期三，孩子们将要迎来一年一度的“六一”体检</w:t>
      </w:r>
      <w:r>
        <w:rPr>
          <w:rFonts w:hint="eastAsia" w:ascii="宋体" w:hAnsi="宋体" w:eastAsia="宋体" w:cs="宋体"/>
          <w:sz w:val="24"/>
          <w:szCs w:val="24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他们提早做好了心理建设，一步一步走进了教室。</w:t>
      </w:r>
    </w:p>
    <w:p w14:paraId="4A608E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今天共来园21人，1人请假。期待宝贝早日归来。</w:t>
      </w:r>
    </w:p>
    <w:p w14:paraId="74B94CCD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16_07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16_075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16_07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16_0757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16_08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16_0800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5004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六一体检活动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5FD4E6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早晨8:20分，我们收拾好了玩具和材料，按照U字型拍好坐端正，等待医生阿姨们的到来。在等待的时间中，孩子们积极举手上台尝试为其他小朋友讲故事，大方又自信。</w:t>
      </w:r>
    </w:p>
    <w:p w14:paraId="1DAECED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16_08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16_083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16_08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16_0831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53E9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很快医生到来，他们准备好了草莓味的氟离子，一个个依次放进嘴巴，帮助小朋友保护牙齿。今天宝贝们也非常优秀，坚持到底，他们的小牙齿得到了进一步的保护。</w:t>
      </w:r>
    </w:p>
    <w:p w14:paraId="2997336B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16_08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16_0850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16_08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16_0849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16_08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16_0848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16_08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16_0849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16_08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16_0850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16_08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16_0850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FA2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下来我们排队去科探室检查视力。孩子们按照顺序排好队，一个跟着一个往前走。到达目的地后能耐心等待，等轮到自己时一个个上去检查。个别宝贝的眼睛出现了问题，医生阿姨建议少看电子产品，多户外，适当晒晒太阳。</w:t>
      </w:r>
    </w:p>
    <w:p w14:paraId="353A1B9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16_09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16_0906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3F49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视力检查结束，我们来到了三楼的音体室检查内外科和牙齿。里面的小朋友很多，我们分成了两组。男生从外科开始检查，再依次检查牙齿和内科。女生从牙齿开始，再检查内科。井然有序，不漏检。</w:t>
      </w:r>
    </w:p>
    <w:p w14:paraId="79DD8E7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16_09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16_0933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16_09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16_0939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16_09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16_0939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235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我们来到了大厅准备验血啦！孩子们有点紧张，忍不住嘟囔：“我有点害怕！”“我也有点紧张。”老师们及时鼓励他们：“我们都是小勇士，别怕！”“我们会陪着你们，别紧张！”就这样，在老师们的陪伴下，孩子们顺利完成了抽血。</w:t>
      </w:r>
    </w:p>
    <w:p w14:paraId="2B429545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416_10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16_1028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16_10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16_1023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16_1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16_1024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16_10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16_1026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16_10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16_1022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16_10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16_1028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1669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一上午的忙忙碌碌，孩子们都完成了体检，他们都是小勇士！给他们点赞！</w:t>
      </w:r>
    </w:p>
    <w:p w14:paraId="3FD2116E">
      <w:pPr>
        <w:jc w:val="center"/>
        <w:rPr>
          <w:rStyle w:val="12"/>
          <w:rFonts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  <w:t>集体活动---</w:t>
      </w:r>
      <w:r>
        <w:rPr>
          <w:rFonts w:hint="eastAsia" w:ascii="Sitka Display" w:hAnsi="Sitka Display" w:eastAsia="宋体" w:cs="Sitka Display"/>
          <w:b/>
          <w:color w:val="000000"/>
          <w:spacing w:val="40"/>
          <w:kern w:val="0"/>
          <w:sz w:val="28"/>
          <w:szCs w:val="28"/>
          <w:lang w:val="en-US" w:eastAsia="zh-CN" w:bidi="ar"/>
        </w:rPr>
        <w:t>数学：认识梯形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021429E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图形认知类数学活动。梯形是指一组对边平行而另一组对边不平行的四边形，平行的两边叫做梯形的底边，较长的一条底边叫下底，较短的一条底边叫上底。另外两边叫腰；夹在两底之间的垂线段叫梯形的高。一腰垂直于底的梯形叫直角梯形。梯形是幼儿所要认识的平面图形中最难理解的一种，儿童对于几何图形的认识有一个递进的过程：匹配（对应）到指认再到命名，在设计认识几何图形时我们要遵循以上发展过程。本次活动以“城堡一日游”情境贯穿，设置了“感知梯形”、“梯形通行证”、“找梯形”的游戏环节，让幼儿从自己的操作体验中感知梯形的特征。</w:t>
      </w:r>
    </w:p>
    <w:p w14:paraId="2A68E69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416_16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416_1605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416_16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416_1608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416_16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416_1608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IMG_20250416_16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416_1619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416_16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16_1618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16_16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16_1618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651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上午我们完成了六一体检，下午才开始了今天的区域</w:t>
      </w:r>
      <w:r>
        <w:rPr>
          <w:rFonts w:hint="eastAsia" w:ascii="宋体" w:hAnsi="宋体" w:eastAsia="宋体" w:cs="宋体"/>
          <w:sz w:val="24"/>
          <w:szCs w:val="24"/>
        </w:rPr>
        <w:t>游戏。孩子们做好了区域游戏计划，陆续进入了各个区域！美工区来了好几个小朋友，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最喜欢的活动是绘画；</w:t>
      </w:r>
      <w:r>
        <w:rPr>
          <w:rFonts w:hint="eastAsia" w:ascii="宋体" w:hAnsi="宋体" w:eastAsia="宋体" w:cs="宋体"/>
          <w:sz w:val="24"/>
          <w:szCs w:val="24"/>
        </w:rPr>
        <w:t>植物角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孩子们能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给植物浇水、和鹦鹉聊天、观察植物的生长变化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还学会了记录</w:t>
      </w:r>
      <w:r>
        <w:rPr>
          <w:rFonts w:hint="eastAsia" w:ascii="宋体" w:hAnsi="宋体" w:eastAsia="宋体" w:cs="宋体"/>
          <w:sz w:val="24"/>
          <w:szCs w:val="24"/>
        </w:rPr>
        <w:t>；益智区的小伙伴在一起玩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多米诺骨牌</w:t>
      </w:r>
      <w:r>
        <w:rPr>
          <w:rFonts w:hint="eastAsia" w:ascii="宋体" w:hAnsi="宋体" w:eastAsia="宋体" w:cs="宋体"/>
          <w:sz w:val="24"/>
          <w:szCs w:val="24"/>
        </w:rPr>
        <w:t>游戏，玩的十分开心；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建构区的鸟巢也越来越完美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7C783E7B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6" name="图片 36" descr="IMG_20250416_15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416_1504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5" name="图片 35" descr="IMG_20250416_15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416_1504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4" name="图片 34" descr="IMG_20250416_15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416_1504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IMG_20250416_15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416_15045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IMG_20250416_15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416_1505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IMG_20250416_15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50416_1505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77C535DF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9" name="图片 39" descr="IMG_20250416_11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416_1108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8" name="图片 38" descr="IMG_20250416_11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416_1107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7" name="图片 37" descr="IMG_20250416_1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416_1106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92F888F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今天孩子们顺利完成了六一体检！孩子们的身体都棒棒哒！但个别宝贝在检查视力时出现了一些问题，我们会一一反馈，家长们请及时关注哦！</w:t>
      </w:r>
    </w:p>
    <w:p w14:paraId="0B1F68DD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DD3031"/>
    <w:multiLevelType w:val="singleLevel"/>
    <w:tmpl w:val="15DD30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5</Pages>
  <Words>1357</Words>
  <Characters>1390</Characters>
  <Lines>8</Lines>
  <Paragraphs>2</Paragraphs>
  <TotalTime>4</TotalTime>
  <ScaleCrop>false</ScaleCrop>
  <LinksUpToDate>false</LinksUpToDate>
  <CharactersWithSpaces>1448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2025-04-16T23:49:51Z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