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4.14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2157BFEB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陈吕安冉、杨奕、顾乐凡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6"/>
        <w:gridCol w:w="4758"/>
      </w:tblGrid>
      <w:tr w14:paraId="0A707C5B">
        <w:trPr>
          <w:trHeight w:val="3177" w:hRule="atLeast"/>
          <w:jc w:val="center"/>
        </w:trPr>
        <w:tc>
          <w:tcPr>
            <w:tcW w:w="475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5872.JPGIMG_5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5872.JPGIMG_58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8" name="图片 18" descr="/Users/zhongguadexiaochenchen/Desktop/公务员/IMG_5873.JPGIMG_5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5873.JPGIMG_58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5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我们在图书区看书</w:t>
            </w:r>
          </w:p>
        </w:tc>
        <w:tc>
          <w:tcPr>
            <w:tcW w:w="475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今天给植物角的植物都浇水了</w:t>
            </w:r>
          </w:p>
        </w:tc>
      </w:tr>
      <w:tr w14:paraId="77892B9B">
        <w:trPr>
          <w:jc w:val="center"/>
        </w:trPr>
        <w:tc>
          <w:tcPr>
            <w:tcW w:w="475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9" name="图片 19" descr="/Users/zhongguadexiaochenchen/Desktop/公务员/IMG_5874.JPGIMG_5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5874.JPGIMG_58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0" name="图片 20" descr="/Users/zhongguadexiaochenchen/Desktop/公务员/IMG_5875.JPGIMG_5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5875.JPGIMG_58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5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我们都沉浸在益智区的游戏中</w:t>
            </w:r>
          </w:p>
        </w:tc>
        <w:tc>
          <w:tcPr>
            <w:tcW w:w="4758" w:type="dxa"/>
          </w:tcPr>
          <w:p w14:paraId="0A81C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我在桌面建构搭了一个坦克</w:t>
            </w:r>
          </w:p>
        </w:tc>
      </w:tr>
      <w:tr w14:paraId="6ED1BCBA">
        <w:trPr>
          <w:jc w:val="center"/>
        </w:trPr>
        <w:tc>
          <w:tcPr>
            <w:tcW w:w="4756" w:type="dxa"/>
          </w:tcPr>
          <w:p w14:paraId="1F0E2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1" name="图片 21" descr="/Users/zhongguadexiaochenchen/Desktop/公务员/IMG_5878.JPGIMG_5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zhongguadexiaochenchen/Desktop/公务员/IMG_5878.JPGIMG_58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C12F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2" name="图片 22" descr="/Users/zhongguadexiaochenchen/Desktop/公务员/IMG_5879.JPGIMG_5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zhongguadexiaochenchen/Desktop/公务员/IMG_5879.JPGIMG_58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7E5594">
        <w:trPr>
          <w:jc w:val="center"/>
        </w:trPr>
        <w:tc>
          <w:tcPr>
            <w:tcW w:w="4756" w:type="dxa"/>
          </w:tcPr>
          <w:p w14:paraId="40A08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我在美工区做一把弓箭</w:t>
            </w:r>
          </w:p>
        </w:tc>
        <w:tc>
          <w:tcPr>
            <w:tcW w:w="4758" w:type="dxa"/>
          </w:tcPr>
          <w:p w14:paraId="63DF2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我们两个在美工区玩剪纸</w:t>
            </w:r>
          </w:p>
        </w:tc>
      </w:tr>
    </w:tbl>
    <w:p w14:paraId="48C367A3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今天我们一起在户外玩了攀爬架、滚筒。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5854.JPGIMG_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5854.JPGIMG_58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4" name="图片 4" descr="/Users/zhongguadexiaochenchen/Desktop/公务员/IMG_5857.JPGIMG_5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5857.JPGIMG_58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平衡板真好玩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我攀爬架要抓稳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5859.JPGIMG_5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5859.JPGIMG_58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5855.JPGIMG_5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5855.JPGIMG_58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我推着小车过障碍物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牛奶桶太多，小车推不起来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5858.JPGIMG_5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5858.JPGIMG_58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5860.JPGIMG_5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5860.JPGIMG_58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我举着牛奶桶在健身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玩累了，躺着真舒服</w:t>
            </w:r>
          </w:p>
        </w:tc>
      </w:tr>
    </w:tbl>
    <w:p w14:paraId="495163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三、集体教学活动——</w:t>
      </w:r>
      <w:r>
        <w:rPr>
          <w:rFonts w:hint="eastAsia" w:ascii="宋体" w:hAnsi="宋体"/>
          <w:b/>
          <w:bCs/>
          <w:szCs w:val="21"/>
          <w:lang w:eastAsia="zh-CN"/>
        </w:rPr>
        <w:t>语言：</w:t>
      </w:r>
      <w:r>
        <w:rPr>
          <w:rFonts w:hint="eastAsia" w:ascii="宋体" w:hAnsi="宋体"/>
          <w:b/>
          <w:bCs/>
          <w:szCs w:val="21"/>
          <w:lang w:val="en-US" w:eastAsia="zh-CN"/>
        </w:rPr>
        <w:t>桃树下的小白兔</w:t>
      </w:r>
    </w:p>
    <w:p w14:paraId="45CEA2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88" w:firstLineChars="185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《桃树下的小白兔》是一则春天的美丽童话故事，它以桃花为主题，讲述了山羊、小猫、小松鼠、小蚂蚁将好朋友小白兔送来的桃花花瓣想象变成各种物品的故事，表现了生机盎然的大自然以及春天里的人、事之间和谐友好的情感。故事中生动形象的语言、优美的意境、欢快的情绪，赋予了幼儿丰富的想象，把孩子们带入了如诗如画的大自然中。</w:t>
      </w:r>
      <w:bookmarkStart w:id="0" w:name="_GoBack"/>
      <w:bookmarkEnd w:id="0"/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07691F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早点：牛奶、鸡蛋仔饼干</w:t>
      </w:r>
    </w:p>
    <w:p w14:paraId="220BDC3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午餐：黑米饭、葱油清蒸鳕鱼、青菜炒香菇、番茄鸡蛋汤</w:t>
      </w:r>
    </w:p>
    <w:p w14:paraId="3875E0F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下午点心：八宝咸粥</w:t>
      </w:r>
    </w:p>
    <w:p w14:paraId="214EB45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水果：哈密瓜、无籽红提</w:t>
      </w: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 w14:paraId="26B155B3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7C6AAB"/>
    <w:rsid w:val="7EB735F7"/>
    <w:rsid w:val="7FD56A8E"/>
    <w:rsid w:val="7FE96A54"/>
    <w:rsid w:val="FFB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7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2021-09-16T08:01:00Z</dcterms:created>
  <dc:creator>Moent</dc:creator>
  <cp:lastModifiedBy>€h乐另一种乐_C</cp:lastModifiedBy>
  <cp:lastPrinted>2023-04-21T07:59:00Z</cp:lastPrinted>
  <dcterms:modified xsi:type="dcterms:W3CDTF">2025-04-17T12:54:24Z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43CA08B5DDEB31C74198FC6757CD6E4D_43</vt:lpwstr>
  </property>
</Properties>
</file>