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4.16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晴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BB24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960" w:firstLineChars="400"/>
        <w:jc w:val="left"/>
        <w:textAlignment w:val="baseline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今天共有23人来园，汪子恒宝贝病假。</w:t>
      </w:r>
    </w:p>
    <w:p w14:paraId="7F1CD08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firstLine="480" w:firstLineChars="200"/>
        <w:jc w:val="left"/>
        <w:textAlignment w:val="baseline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区域游戏活动</w:t>
      </w:r>
    </w:p>
    <w:p w14:paraId="644D604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Chars="200" w:firstLine="480" w:firstLineChars="200"/>
        <w:jc w:val="left"/>
        <w:textAlignment w:val="baseline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在今天的体育活动中，有的小朋友弯下身子，双手稳稳扶住轮胎边缘，推得又快又稳；有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r>
        <w:rPr>
          <w:rFonts w:ascii="宋体" w:hAnsi="宋体" w:eastAsia="宋体" w:cs="宋体"/>
          <w:sz w:val="24"/>
          <w:szCs w:val="24"/>
        </w:rPr>
        <w:t>小朋友两两结伴，一个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坐在后座</w:t>
      </w:r>
      <w:r>
        <w:rPr>
          <w:rFonts w:ascii="宋体" w:hAnsi="宋体" w:eastAsia="宋体" w:cs="宋体"/>
          <w:sz w:val="24"/>
          <w:szCs w:val="24"/>
        </w:rPr>
        <w:t>，一个把控方向，一路欢声笑语，默契十足。更有小朋友围绕杠子，一会儿双手吊在上面晃悠，一会儿又尝试从杠子底下钻来钻去，探索出杠子的各种新奇玩法。尽管烈日炎炎，汗水湿透了你们的衣服，小脸也被晒得红扑扑，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你们</w:t>
      </w:r>
      <w:r>
        <w:rPr>
          <w:rFonts w:ascii="宋体" w:hAnsi="宋体" w:eastAsia="宋体" w:cs="宋体"/>
          <w:sz w:val="24"/>
          <w:szCs w:val="24"/>
        </w:rPr>
        <w:t>尽情地在操场上奔跑、欢笑，坚持完成了活动。你们的热情、勇敢与坚持，让这个炎热的日子都变得更加闪亮！老师为你们每一个人点赞！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52"/>
      </w:tblGrid>
      <w:tr w14:paraId="2CB909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41833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7" name="图片 17" descr="C:/Users/admin/Desktop/0ed0a798339f8588cbc6fd43e63b3b1a.jpg0ed0a798339f8588cbc6fd43e63b3b1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/Desktop/0ed0a798339f8588cbc6fd43e63b3b1a.jpg0ed0a798339f8588cbc6fd43e63b3b1a"/>
                          <pic:cNvPicPr/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3A8F0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2" name="图片 12" descr="C:/Users/admin/Desktop/03e4b18c002d085e7ebc470d41aa9b33.jpg03e4b18c002d085e7ebc470d41aa9b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/Desktop/03e4b18c002d085e7ebc470d41aa9b33.jpg03e4b18c002d085e7ebc470d41aa9b33"/>
                          <pic:cNvPicPr/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B3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BEFA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60270"/>
                  <wp:effectExtent l="0" t="0" r="0" b="3810"/>
                  <wp:docPr id="13" name="图片 13" descr="C:/Users/admin/Desktop/3ddc361191fe95b223c33fc96247273a.jpg3ddc361191fe95b223c33fc96247273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/Desktop/3ddc361191fe95b223c33fc96247273a.jpg3ddc361191fe95b223c33fc96247273a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407E5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4" name="图片 14" descr="C:/Users/admin/Desktop/8333ed920d6dc7e9e1cae42d266a66bd.jpg8333ed920d6dc7e9e1cae42d266a66b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/Desktop/8333ed920d6dc7e9e1cae42d266a66bd.jpg8333ed920d6dc7e9e1cae42d266a66bd"/>
                          <pic:cNvPicPr/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0418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区域游戏</w:t>
      </w:r>
    </w:p>
    <w:p w14:paraId="0FDC910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480" w:firstLineChars="200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在今天的区域游戏中，陈煦、孙铭阳</w:t>
      </w:r>
      <w:r>
        <w:rPr>
          <w:rFonts w:ascii="宋体" w:hAnsi="宋体" w:eastAsia="宋体" w:cs="宋体"/>
          <w:sz w:val="24"/>
          <w:szCs w:val="24"/>
        </w:rPr>
        <w:t>小手灵活又有创造力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</w:t>
      </w:r>
      <w:r>
        <w:rPr>
          <w:rFonts w:ascii="宋体" w:hAnsi="宋体" w:eastAsia="宋体" w:cs="宋体"/>
          <w:sz w:val="24"/>
          <w:szCs w:val="24"/>
        </w:rPr>
        <w:t>夹子、冰棍棒搭出高高的城堡每一个细节都满是奇思妙想。美工区的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王梓雯根据自己的游戏计划</w:t>
      </w:r>
      <w:r>
        <w:rPr>
          <w:rFonts w:ascii="宋体" w:hAnsi="宋体" w:eastAsia="宋体" w:cs="宋体"/>
          <w:sz w:val="24"/>
          <w:szCs w:val="24"/>
        </w:rPr>
        <w:t>，用自然物创造出独一无二的作品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作品细节处的材料使用非常妙。</w:t>
      </w:r>
      <w:r>
        <w:rPr>
          <w:rFonts w:ascii="宋体" w:hAnsi="宋体" w:eastAsia="宋体" w:cs="宋体"/>
          <w:sz w:val="24"/>
          <w:szCs w:val="24"/>
        </w:rPr>
        <w:t>科学区里，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户亚玥</w:t>
      </w:r>
      <w:r>
        <w:rPr>
          <w:rFonts w:ascii="宋体" w:hAnsi="宋体" w:eastAsia="宋体" w:cs="宋体"/>
          <w:sz w:val="24"/>
          <w:szCs w:val="24"/>
        </w:rPr>
        <w:t>认真探索实验玩法，眼睛里闪烁着好奇与专注，观察着实验变化。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益智区中，合作下飞行棋的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李哲、刘芃泽</w:t>
      </w:r>
      <w:r>
        <w:rPr>
          <w:rFonts w:ascii="宋体" w:hAnsi="宋体" w:eastAsia="宋体" w:cs="宋体"/>
          <w:sz w:val="24"/>
          <w:szCs w:val="24"/>
        </w:rPr>
        <w:t>配合默契，遵守规则，互相鼓励，在欢声笑语中收获友谊与成长。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4536"/>
      </w:tblGrid>
      <w:tr w14:paraId="39385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53AE3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8" name="图片 18" descr="C:/Users/admin/Desktop/c5048658c845f9049ddc4b2b980c9959.jpgc5048658c845f9049ddc4b2b980c99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/Desktop/c5048658c845f9049ddc4b2b980c9959.jpgc5048658c845f9049ddc4b2b980c9959"/>
                          <pic:cNvPicPr/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F5F9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34870"/>
                  <wp:effectExtent l="0" t="0" r="635" b="13970"/>
                  <wp:docPr id="19" name="图片 19" descr="C:/Users/admin/Desktop/IMG_20250416_103737.jpgIMG_20250416_103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/Desktop/IMG_20250416_103737.jpgIMG_20250416_103737"/>
                          <pic:cNvPicPr/>
                        </pic:nvPicPr>
                        <pic:blipFill>
                          <a:blip r:embed="rId11"/>
                          <a:srcRect t="584" b="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F1D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3BFFF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0" name="图片 20" descr="C:/Users/admin/Desktop/IMG_20250416_103745.jpgIMG_20250416_103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/Desktop/IMG_20250416_103745.jpgIMG_20250416_103745"/>
                          <pic:cNvPicPr/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5409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1" name="图片 21" descr="C:/Users/admin/Desktop/IMG_20250416_103750.jpgIMG_20250416_103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/Desktop/IMG_20250416_103750.jpgIMG_20250416_103750"/>
                          <pic:cNvPicPr/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D890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四、家园共育</w:t>
      </w:r>
    </w:p>
    <w:p w14:paraId="05E07D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亲爱的家长们，春季是万物复苏的季节，也是孩子成长的黄金时期。为了孩子们能健康度过春天，以下这些保健知识要牢记： </w:t>
      </w:r>
    </w:p>
    <w:p w14:paraId="3B4C3A9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穿衣指南：春季气温多变，给孩子适当增减衣物，早晚多添衣，中午根据气温适当减少。</w:t>
      </w:r>
    </w:p>
    <w:p w14:paraId="243FCAE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饮食要点：让孩子多吃新鲜蔬果，保证蛋白质摄入，少吃生冷油腻食物。 </w:t>
      </w:r>
    </w:p>
    <w:p w14:paraId="2BBF56C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20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日常防护：春季传染病高发，要勤洗手，少去人多拥挤场所。多带孩子到户外晒太阳、运动，增强体质。 </w:t>
      </w:r>
    </w:p>
    <w:p w14:paraId="68DC73F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20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睡眠呵护：保证孩子充足睡眠，养成良好作息习惯。</w:t>
      </w:r>
    </w:p>
    <w:p w14:paraId="7F1923F5">
      <w:pPr>
        <w:rPr>
          <w:rFonts w:hint="default"/>
          <w:color w:val="auto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144805"/>
    <w:multiLevelType w:val="singleLevel"/>
    <w:tmpl w:val="0614480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630BFDF"/>
    <w:multiLevelType w:val="singleLevel"/>
    <w:tmpl w:val="3630BFDF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zLCJoZGlkIjoiZjVhNGJiMWVmZTg4ZjFhYWZhYWFiMzBkODkwYWRkZmUiLCJ1c2VyQ291bnQiOjExM30="/>
  </w:docVars>
  <w:rsids>
    <w:rsidRoot w:val="FDDFC22F"/>
    <w:rsid w:val="002F43F3"/>
    <w:rsid w:val="005E3388"/>
    <w:rsid w:val="00BA7A8E"/>
    <w:rsid w:val="02373186"/>
    <w:rsid w:val="025858DD"/>
    <w:rsid w:val="02676E31"/>
    <w:rsid w:val="0352198C"/>
    <w:rsid w:val="037E0B36"/>
    <w:rsid w:val="04493279"/>
    <w:rsid w:val="04B056A7"/>
    <w:rsid w:val="0562798B"/>
    <w:rsid w:val="05CA13F7"/>
    <w:rsid w:val="07727C89"/>
    <w:rsid w:val="077E4108"/>
    <w:rsid w:val="079F7689"/>
    <w:rsid w:val="080961A7"/>
    <w:rsid w:val="088D2CC5"/>
    <w:rsid w:val="0942174B"/>
    <w:rsid w:val="0BC80F11"/>
    <w:rsid w:val="0D733F74"/>
    <w:rsid w:val="0D747CA1"/>
    <w:rsid w:val="0DD342C6"/>
    <w:rsid w:val="0E433EA1"/>
    <w:rsid w:val="0E570FF3"/>
    <w:rsid w:val="0E672DF3"/>
    <w:rsid w:val="0F190578"/>
    <w:rsid w:val="10B30067"/>
    <w:rsid w:val="112540E8"/>
    <w:rsid w:val="11FD9232"/>
    <w:rsid w:val="12E21C96"/>
    <w:rsid w:val="138B2B90"/>
    <w:rsid w:val="148971AB"/>
    <w:rsid w:val="14C57350"/>
    <w:rsid w:val="1528654B"/>
    <w:rsid w:val="15780A16"/>
    <w:rsid w:val="159B0DA5"/>
    <w:rsid w:val="15E70875"/>
    <w:rsid w:val="16174941"/>
    <w:rsid w:val="16A70E2C"/>
    <w:rsid w:val="17BE22F5"/>
    <w:rsid w:val="18AE22D0"/>
    <w:rsid w:val="18E849B9"/>
    <w:rsid w:val="1AE8027C"/>
    <w:rsid w:val="1C11478D"/>
    <w:rsid w:val="1C2213A3"/>
    <w:rsid w:val="1CBC79C2"/>
    <w:rsid w:val="1D1B4DD6"/>
    <w:rsid w:val="1EF22D41"/>
    <w:rsid w:val="1EF35646"/>
    <w:rsid w:val="1FAF1515"/>
    <w:rsid w:val="206936D5"/>
    <w:rsid w:val="214E09D6"/>
    <w:rsid w:val="2164721B"/>
    <w:rsid w:val="21CB6D00"/>
    <w:rsid w:val="220C49FD"/>
    <w:rsid w:val="23776B7D"/>
    <w:rsid w:val="23EB4030"/>
    <w:rsid w:val="240256D5"/>
    <w:rsid w:val="24B02873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94A56"/>
    <w:rsid w:val="2D0E14EB"/>
    <w:rsid w:val="2DA57D7C"/>
    <w:rsid w:val="2E737132"/>
    <w:rsid w:val="2ECA5923"/>
    <w:rsid w:val="305D382D"/>
    <w:rsid w:val="30A763DE"/>
    <w:rsid w:val="30D463D0"/>
    <w:rsid w:val="31A322B0"/>
    <w:rsid w:val="324F7B7C"/>
    <w:rsid w:val="33296E30"/>
    <w:rsid w:val="343A1118"/>
    <w:rsid w:val="346C3E22"/>
    <w:rsid w:val="347F11A8"/>
    <w:rsid w:val="35FBF44D"/>
    <w:rsid w:val="364B5D9F"/>
    <w:rsid w:val="367B6228"/>
    <w:rsid w:val="36BA37FC"/>
    <w:rsid w:val="37794189"/>
    <w:rsid w:val="37935CC0"/>
    <w:rsid w:val="37DE0F84"/>
    <w:rsid w:val="37F9BC48"/>
    <w:rsid w:val="38FD6262"/>
    <w:rsid w:val="39677231"/>
    <w:rsid w:val="39AFA0C9"/>
    <w:rsid w:val="39D55878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0E627A"/>
    <w:rsid w:val="40274EE2"/>
    <w:rsid w:val="408C4F92"/>
    <w:rsid w:val="40C127B1"/>
    <w:rsid w:val="40FC63C9"/>
    <w:rsid w:val="41377422"/>
    <w:rsid w:val="42D64C2A"/>
    <w:rsid w:val="43DD1136"/>
    <w:rsid w:val="43FF65AC"/>
    <w:rsid w:val="4436287C"/>
    <w:rsid w:val="44535E86"/>
    <w:rsid w:val="471F22FF"/>
    <w:rsid w:val="47573A97"/>
    <w:rsid w:val="47B7762C"/>
    <w:rsid w:val="488112CC"/>
    <w:rsid w:val="48C577EE"/>
    <w:rsid w:val="4A0C53A5"/>
    <w:rsid w:val="4A9A6E17"/>
    <w:rsid w:val="4AE449D4"/>
    <w:rsid w:val="4BFFE1E8"/>
    <w:rsid w:val="4C732CB2"/>
    <w:rsid w:val="4D3C03EF"/>
    <w:rsid w:val="4D3C14C9"/>
    <w:rsid w:val="4ECA645D"/>
    <w:rsid w:val="4F5921E9"/>
    <w:rsid w:val="4F6F5E55"/>
    <w:rsid w:val="4F8F602D"/>
    <w:rsid w:val="4F966D3A"/>
    <w:rsid w:val="4FB72BD2"/>
    <w:rsid w:val="5032428D"/>
    <w:rsid w:val="53912CFA"/>
    <w:rsid w:val="547C29DA"/>
    <w:rsid w:val="548D2FEE"/>
    <w:rsid w:val="56BF6C25"/>
    <w:rsid w:val="573C17B7"/>
    <w:rsid w:val="57577905"/>
    <w:rsid w:val="590C6090"/>
    <w:rsid w:val="59FE24CC"/>
    <w:rsid w:val="5A1D0C0D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136CAF"/>
    <w:rsid w:val="61AA1DB8"/>
    <w:rsid w:val="624D0546"/>
    <w:rsid w:val="64A5275E"/>
    <w:rsid w:val="65954C03"/>
    <w:rsid w:val="65D74060"/>
    <w:rsid w:val="67033D94"/>
    <w:rsid w:val="67A0736B"/>
    <w:rsid w:val="6A3C5BA1"/>
    <w:rsid w:val="6B7D339C"/>
    <w:rsid w:val="6BFEC284"/>
    <w:rsid w:val="6C4158B3"/>
    <w:rsid w:val="6CE5250E"/>
    <w:rsid w:val="6CE56E7D"/>
    <w:rsid w:val="6CEE35C6"/>
    <w:rsid w:val="6D475CE7"/>
    <w:rsid w:val="6D73E166"/>
    <w:rsid w:val="6DAA7382"/>
    <w:rsid w:val="6DC62B2F"/>
    <w:rsid w:val="6DDAE83E"/>
    <w:rsid w:val="6DEE1206"/>
    <w:rsid w:val="6DFF3545"/>
    <w:rsid w:val="6EB10255"/>
    <w:rsid w:val="6EC7333C"/>
    <w:rsid w:val="6F50487C"/>
    <w:rsid w:val="6FBE3942"/>
    <w:rsid w:val="6FCA65BB"/>
    <w:rsid w:val="6FDCE4EF"/>
    <w:rsid w:val="6FFBDDB4"/>
    <w:rsid w:val="70557973"/>
    <w:rsid w:val="71A70E42"/>
    <w:rsid w:val="71BC22ED"/>
    <w:rsid w:val="71F77D5F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9A4740"/>
    <w:rsid w:val="76EF92B7"/>
    <w:rsid w:val="770E55C0"/>
    <w:rsid w:val="77151462"/>
    <w:rsid w:val="772D4533"/>
    <w:rsid w:val="77BD8E83"/>
    <w:rsid w:val="77FB462D"/>
    <w:rsid w:val="783F6335"/>
    <w:rsid w:val="790626ED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B5CDA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722</Words>
  <Characters>731</Characters>
  <Lines>1</Lines>
  <Paragraphs>1</Paragraphs>
  <TotalTime>20</TotalTime>
  <ScaleCrop>false</ScaleCrop>
  <LinksUpToDate>false</LinksUpToDate>
  <CharactersWithSpaces>740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超越自我</cp:lastModifiedBy>
  <cp:lastPrinted>2024-10-26T08:06:00Z</cp:lastPrinted>
  <dcterms:modified xsi:type="dcterms:W3CDTF">2025-04-16T11:21:16Z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C2020EB062DD49FCBC977B72C44BA7CA_13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eyJoZGlkIjoiYzAwMWI4ZDIxMjUxZTE2MzI0ZTFjOWQ0OGY1ZmIyMjQiLCJ1c2VySWQiOiI0MzY2MzIzOTEifQ==</vt:lpwstr>
  </property>
</Properties>
</file>