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2025.4.14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人们是怎样工作的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今天1人请假，其余全部来园！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/>
          <w:b/>
          <w:bCs/>
          <w:lang w:val="en-US" w:eastAsia="zh-CN"/>
        </w:rPr>
        <w:t>二、集体活动：《谈话：人们的工作》</w:t>
      </w:r>
    </w:p>
    <w:p>
      <w:pPr>
        <w:ind w:firstLine="420" w:firstLineChars="200"/>
        <w:rPr>
          <w:rFonts w:hint="eastAsia" w:ascii="宋体" w:hAnsi="宋体" w:cs="宋体" w:eastAsiaTheme="minorEastAsia"/>
          <w:color w:val="auto"/>
          <w:sz w:val="21"/>
          <w:szCs w:val="21"/>
          <w:lang w:eastAsia="zh-CN"/>
        </w:rPr>
      </w:pPr>
      <w:r>
        <w:rPr>
          <w:rFonts w:hint="eastAsia"/>
        </w:rPr>
        <w:t>现代社会人们的分工越来越细，工作的种类越来越多，并且与</w:t>
      </w:r>
      <w:r>
        <w:rPr>
          <w:rFonts w:hint="eastAsia" w:ascii="宋体" w:hAnsi="宋体"/>
        </w:rPr>
        <w:t>人们的生活密切关系，</w:t>
      </w:r>
      <w:r>
        <w:rPr>
          <w:rFonts w:hint="eastAsia"/>
        </w:rPr>
        <w:t>不仅每种工作都有各自的特点，还对人们的生活起到了不同的作用。本次活动在孩子们事先调查不同工作的基础上，鼓励孩子们用清楚、完整的语言与大家交流、分享，从中不仅提高孩子们的语言表达能力，同时也引导孩子进一步感知</w:t>
      </w:r>
      <w:r>
        <w:rPr>
          <w:rFonts w:hint="eastAsia" w:ascii="宋体" w:hAnsi="宋体"/>
        </w:rPr>
        <w:t>工作与人们生活的密切关系</w:t>
      </w:r>
      <w:r>
        <w:rPr>
          <w:rFonts w:hint="eastAsia" w:ascii="宋体" w:hAnsi="宋体"/>
          <w:lang w:eastAsia="zh-CN"/>
        </w:rPr>
        <w:t>。</w:t>
      </w:r>
    </w:p>
    <w:p>
      <w:pPr>
        <w:ind w:firstLine="420" w:firstLineChars="200"/>
        <w:rPr>
          <w:rFonts w:hint="eastAsia" w:ascii="宋体" w:hAnsi="宋体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刘锦宥、黄梓宸、</w:t>
      </w:r>
      <w:r>
        <w:rPr>
          <w:rFonts w:hint="eastAsia"/>
          <w:szCs w:val="20"/>
        </w:rPr>
        <w:t>愿意用清楚、完整的语句与同伴交流、分享自己知道的工作</w:t>
      </w:r>
      <w:r>
        <w:rPr>
          <w:rFonts w:hint="eastAsia"/>
          <w:szCs w:val="20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魏锦宸、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梁峻晰</w:t>
      </w:r>
      <w:r>
        <w:rPr>
          <w:rFonts w:hint="eastAsia" w:ascii="宋体" w:hAnsi="宋体"/>
          <w:lang w:val="en-US" w:eastAsia="zh-CN"/>
        </w:rPr>
        <w:t>小朋友没有带调查表，不过能通过</w:t>
      </w:r>
      <w:r>
        <w:rPr>
          <w:rFonts w:hint="eastAsia" w:ascii="宋体" w:hAnsi="宋体"/>
        </w:rPr>
        <w:t>认真倾听、补充同伴的讲述，感知工作与人们生活的密切关系</w:t>
      </w:r>
      <w:r>
        <w:rPr>
          <w:rFonts w:hint="eastAsia" w:ascii="宋体" w:hAnsi="宋体"/>
          <w:lang w:eastAsia="zh-CN"/>
        </w:rPr>
        <w:t>。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/>
          <w:lang w:val="en-US" w:eastAsia="zh-CN"/>
        </w:rPr>
        <w:t>其中特别表扬王若鑫、杨易、郑书韵、阴少帅小朋友的调查表是亲子共同制作完成的哦。</w:t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776095" cy="1332230"/>
            <wp:effectExtent l="0" t="0" r="1905" b="1270"/>
            <wp:docPr id="10" name="图片 10" descr="c0ae3f392993145cbc68c0694792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0ae3f392993145cbc68c069479284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776095" cy="1332230"/>
            <wp:effectExtent l="0" t="0" r="1905" b="1270"/>
            <wp:docPr id="11" name="图片 11" descr="ecead3854323b28198abebcdcfbdf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cead3854323b28198abebcdcfbdf9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776095" cy="1332230"/>
            <wp:effectExtent l="0" t="0" r="1905" b="1270"/>
            <wp:docPr id="12" name="图片 12" descr="207f535b2b3ccba11ab4a45e1a2c8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7f535b2b3ccba11ab4a45e1a2c89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三、区域活动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360"/>
        <w:gridCol w:w="4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3" name="图片 13" descr="IMG_6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2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4" name="图片 14" descr="IMG_6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2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一起来规划一下花店的路线吧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彩泥制作成精致的小森林可要很仔细哦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5" name="图片 15" descr="IMG_6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2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6" name="图片 16" descr="IMG_6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2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彩铅上色需要很大的耐心哦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一起来清理一下蚕宝宝的家吧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7" name="图片 17" descr="IMG_6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2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8" name="图片 18" descr="IMG_6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2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飞行棋将棋子摆好，我们就来对战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看我建构的小车是不是很酷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9" name="图片 19" descr="IMG_6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2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20" name="图片 20" descr="IMG_6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2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慢慢的放上最后一块我的高楼大厦就完成了一半啦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今天我们在前操场进行户外混班活动，在活动前我们着重强调了活动中的安全，提醒幼儿不再空地上奔跑以免撞伤。同时在老师的提醒下能够及时喝水。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center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6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62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62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3" name="图片 23" descr="IMG_6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62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62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IMG_6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62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IMG_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62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中午吃的是鳕鱼、青菜炒香菇、紫米饭、西红柿鸡蛋汤。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今天王诺碗小朋友剩饭！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礼拜三幼儿园进行六一体检，请尽量来园哦。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0A04F3"/>
    <w:multiLevelType w:val="singleLevel"/>
    <w:tmpl w:val="9C0A04F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JmZTY1OWIyN2VlNTNjYTgxNmUxNzY3MGQwZTYyMTJmMCIsInVzZXJDb3VudCI6MTB9"/>
    <w:docVar w:name="KSO_WPS_MARK_KEY" w:val="f014202c-aee3-432e-a89b-15bc269073dc"/>
  </w:docVars>
  <w:rsids>
    <w:rsidRoot w:val="45502508"/>
    <w:rsid w:val="28302BC2"/>
    <w:rsid w:val="346F29B9"/>
    <w:rsid w:val="39954163"/>
    <w:rsid w:val="447D65EE"/>
    <w:rsid w:val="45502508"/>
    <w:rsid w:val="4D6030E8"/>
    <w:rsid w:val="52C73AA8"/>
    <w:rsid w:val="54724893"/>
    <w:rsid w:val="5E747C12"/>
    <w:rsid w:val="5F9E3BC3"/>
    <w:rsid w:val="62F52F15"/>
    <w:rsid w:val="6B746A64"/>
    <w:rsid w:val="6BCC38C8"/>
    <w:rsid w:val="6CEB4E17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3</Pages>
  <Words>669</Words>
  <Characters>677</Characters>
  <Lines>0</Lines>
  <Paragraphs>0</Paragraphs>
  <TotalTime>3</TotalTime>
  <ScaleCrop>false</ScaleCrop>
  <LinksUpToDate>false</LinksUpToDate>
  <CharactersWithSpaces>680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2025-04-14T13:09:50Z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F721CD37DE3143679B5DA7653A04811F_13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