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1.幼儿来园人数：应到34人，实到28人，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李子木、陈艺萱、张漪乐、郭颜睿、秦苏安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1.半日活动：包馄饨</w:t>
      </w:r>
    </w:p>
    <w:p w14:paraId="6AA8B7B6">
      <w:pPr>
        <w:spacing w:line="240" w:lineRule="auto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13F00B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27223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75B12655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D155A33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</w:t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杨佳伊、贺健宸、邵崔钰、罗景宸在智高墙拼搭轨道。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杨佳伊、贺健宸、邵崔钰、罗景宸在智高墙拼搭轨道。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焦云舒、李兴琪、宋恬恬在音乐区表演歌伴舞。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焦云舒、李兴琪、宋恬恬在音乐区表演歌伴舞。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22225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夏天一、王紫妍在玩猜猜我是谁，左轶萱、赵明泽在玩速战速决。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5pt;margin-top:1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夏天一、王紫妍在玩猜猜我是谁，左轶萱、赵明泽在玩速战速决。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李梓朋、陈竞泽在万能工匠搭摩天轮。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李梓朋、陈竞泽在万能工匠搭摩天轮。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8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2795905</wp:posOffset>
                </wp:positionH>
                <wp:positionV relativeFrom="paragraph">
                  <wp:posOffset>27305</wp:posOffset>
                </wp:positionV>
                <wp:extent cx="2372360" cy="475615"/>
                <wp:effectExtent l="4445" t="4445" r="10795" b="1524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高羽安、李伊一在科探区玩弹力小车。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0.15pt;margin-top:2.15pt;height:37.45pt;width:186.8pt;z-index:251664384;mso-width-relative:page;mso-height-relative:page;" fillcolor="#FFFFFF [3201]" filled="t" stroked="t" coordsize="21600,21600" o:gfxdata="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Q6nDHWAAAA&#10;CAEAAA8AAAAAAAAAAQAgAAAAIgAAAGRycy9kb3ducmV2LnhtbFBLAQIUABQAAAAIAIdO4kBR3Qwu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高羽安、李伊一在科探区玩弹力小车。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4445</wp:posOffset>
                </wp:positionV>
                <wp:extent cx="2372360" cy="547370"/>
                <wp:effectExtent l="4445" t="4445" r="10795" b="698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47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徐亿涵、朱琪玥、赵希羽、赵毓宁在图书角绘画阅读感言。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5pt;margin-top:0.35pt;height:43.1pt;width:186.8pt;z-index:251663360;mso-width-relative:page;mso-height-relative:page;" fillcolor="#FFFFFF [3201]" filled="t" stroked="t" coordsize="21600,21600" o:gfxdata="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sgZE20wAAAAUB&#10;AAAPAAAAAAAAAAEAIAAAACIAAABkcnMvZG93bnJldi54bWxQSwECFAAUAAAACACHTuJAgPHwfF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徐亿涵、朱琪玥、赵希羽、赵毓宁在图书角绘画阅读感言。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0B458A17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25.4.10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770198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18B94C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FC43A45"/>
    <w:rsid w:val="11F23A69"/>
    <w:rsid w:val="11FD9232"/>
    <w:rsid w:val="12764D5E"/>
    <w:rsid w:val="13B65B4D"/>
    <w:rsid w:val="1414312C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1402</Words>
  <Characters>1456</Characters>
  <Lines>1</Lines>
  <Paragraphs>1</Paragraphs>
  <TotalTime>32</TotalTime>
  <ScaleCrop>false</ScaleCrop>
  <LinksUpToDate>false</LinksUpToDate>
  <CharactersWithSpaces>1531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2025-04-10T05:26:02Z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DF46CA7E4E044923B494E03A81F98EC8_13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