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409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val="en-US"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685925" cy="1515745"/>
            <wp:effectExtent l="0" t="0" r="3175" b="8255"/>
            <wp:docPr id="15" name="图片 15" descr="4070314_12375275310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070314_123752753104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B73A6D4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三，孩子们期盼已久的亲子游活动终于到来啦！我们班20位小朋友都报名参加了本次亲子游活动，每个人都能早早地准时来到幼儿园门口集合，很准时！在徐老师和王阿姨的带领下，孩子们坐上了5号和6号车，出发啦！期待他们一路顺风，玩的开心！</w:t>
      </w:r>
    </w:p>
    <w:p w14:paraId="513D354B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5320" cy="1440180"/>
            <wp:effectExtent l="0" t="0" r="5080" b="7620"/>
            <wp:docPr id="6" name="图片 6" descr="微信图片_20250409075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4090756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875" cy="1440180"/>
            <wp:effectExtent l="0" t="0" r="9525" b="7620"/>
            <wp:docPr id="7" name="图片 7" descr="微信图片_2025040907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4090756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63713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5号车车牌          6号车车牌</w:t>
      </w:r>
    </w:p>
    <w:p w14:paraId="15A3E113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648335" cy="1440180"/>
            <wp:effectExtent l="0" t="0" r="12065" b="7620"/>
            <wp:docPr id="5" name="图片 5" descr="微信图片_2025040907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4090751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089025" cy="1440180"/>
            <wp:effectExtent l="0" t="0" r="3175" b="7620"/>
            <wp:docPr id="3" name="图片 3" descr="微信图片_2025040907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4090751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887220" cy="1440180"/>
            <wp:effectExtent l="0" t="0" r="5080" b="7620"/>
            <wp:docPr id="2" name="图片 2" descr="微信图片_2025040907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4090751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51B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到了南京紫清湖动物园，孩子们有的相约一起出行，有的各自朝最喜欢的项目出发，虽然玩的内容不同，人也很多，但是个个都开心极啦！</w:t>
      </w:r>
    </w:p>
    <w:p w14:paraId="1CAD554D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79500" cy="1440180"/>
            <wp:effectExtent l="0" t="0" r="0" b="7620"/>
            <wp:docPr id="21" name="图片 21" descr="微信图片_2025040912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04091236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810260" cy="1440180"/>
            <wp:effectExtent l="0" t="0" r="2540" b="7620"/>
            <wp:docPr id="20" name="图片 20" descr="微信图片_2025040912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04091236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875" cy="1440180"/>
            <wp:effectExtent l="0" t="0" r="9525" b="7620"/>
            <wp:docPr id="13" name="图片 13" descr="微信图片_2025040912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4091236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71CDD696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微信图片_2025040912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4091236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微信图片_20250409123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4091237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10" name="图片 10" descr="微信图片_2025040912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4091237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 w14:paraId="39DD60E6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875" cy="1440180"/>
            <wp:effectExtent l="0" t="0" r="9525" b="7620"/>
            <wp:docPr id="8" name="图片 8" descr="微信图片_2025040912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4091242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微信图片_20250409123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4091237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B05A0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79500" cy="1440180"/>
            <wp:effectExtent l="0" t="0" r="0" b="7620"/>
            <wp:docPr id="23" name="图片 23" descr="微信图片_20250409124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04091244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810260" cy="1440180"/>
            <wp:effectExtent l="0" t="0" r="2540" b="7620"/>
            <wp:docPr id="19" name="图片 19" descr="微信图片_2025040912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04091236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810260" cy="1440180"/>
            <wp:effectExtent l="0" t="0" r="2540" b="7620"/>
            <wp:docPr id="16" name="图片 16" descr="微信图片_2025040912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4091236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02B02EEF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在园的滴滴活动也很丰富，和其他班级的小朋友一起户外，在教室里面写生、玩游戏，吃完午饭还一起去为贝贝南瓜除草、移栽。真的都很开心呢！</w:t>
      </w:r>
    </w:p>
    <w:p w14:paraId="05FC631F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409_10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409_1028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50409_105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409_1055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IMG_20250409_11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409_11310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28701D2B">
      <w:pPr>
        <w:numPr>
          <w:ilvl w:val="0"/>
          <w:numId w:val="1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今天孩子们在南京紫清湖动物园玩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了一整天，虽然有些累，但是他们都非常的开心！回家后好好休息哦！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343705"/>
    <w:multiLevelType w:val="singleLevel"/>
    <w:tmpl w:val="6634370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53B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C70B4"/>
    <w:rsid w:val="003E7875"/>
    <w:rsid w:val="00447F93"/>
    <w:rsid w:val="004A2257"/>
    <w:rsid w:val="004D2C0A"/>
    <w:rsid w:val="004D45CA"/>
    <w:rsid w:val="004E0C50"/>
    <w:rsid w:val="004E6527"/>
    <w:rsid w:val="00503226"/>
    <w:rsid w:val="00514F8A"/>
    <w:rsid w:val="00517ADB"/>
    <w:rsid w:val="0052115A"/>
    <w:rsid w:val="005A1AB6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755C8"/>
    <w:rsid w:val="00784B11"/>
    <w:rsid w:val="00784FF0"/>
    <w:rsid w:val="007D6D04"/>
    <w:rsid w:val="00812A50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1389A"/>
    <w:rsid w:val="00955B6B"/>
    <w:rsid w:val="00961648"/>
    <w:rsid w:val="00987DD7"/>
    <w:rsid w:val="009A47BB"/>
    <w:rsid w:val="009C070A"/>
    <w:rsid w:val="009D6B1F"/>
    <w:rsid w:val="00A01334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90B69"/>
    <w:rsid w:val="00BA7A8E"/>
    <w:rsid w:val="00BC3C12"/>
    <w:rsid w:val="00BE2179"/>
    <w:rsid w:val="00BE3989"/>
    <w:rsid w:val="00C10CEC"/>
    <w:rsid w:val="00C51BB0"/>
    <w:rsid w:val="00C60E43"/>
    <w:rsid w:val="00CA30E9"/>
    <w:rsid w:val="00CB6763"/>
    <w:rsid w:val="00CF1EE0"/>
    <w:rsid w:val="00D96E14"/>
    <w:rsid w:val="00DB6E8A"/>
    <w:rsid w:val="00DB7FD0"/>
    <w:rsid w:val="00DC0F88"/>
    <w:rsid w:val="00DD402A"/>
    <w:rsid w:val="00DF0260"/>
    <w:rsid w:val="00DF6F23"/>
    <w:rsid w:val="00E23710"/>
    <w:rsid w:val="00E6546B"/>
    <w:rsid w:val="00E93D08"/>
    <w:rsid w:val="00ED7832"/>
    <w:rsid w:val="00EE11C6"/>
    <w:rsid w:val="00F144BD"/>
    <w:rsid w:val="00F25AF6"/>
    <w:rsid w:val="00F36617"/>
    <w:rsid w:val="00F44C89"/>
    <w:rsid w:val="00F676C0"/>
    <w:rsid w:val="00F730F4"/>
    <w:rsid w:val="00F840B1"/>
    <w:rsid w:val="00FA24D0"/>
    <w:rsid w:val="00FD21B2"/>
    <w:rsid w:val="00FE43F6"/>
    <w:rsid w:val="02373186"/>
    <w:rsid w:val="04493279"/>
    <w:rsid w:val="04820049"/>
    <w:rsid w:val="04A66578"/>
    <w:rsid w:val="052F5AF6"/>
    <w:rsid w:val="0562798B"/>
    <w:rsid w:val="05CA13F7"/>
    <w:rsid w:val="05FC2ED2"/>
    <w:rsid w:val="072B57C5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9AA6EE9"/>
    <w:rsid w:val="1A1B0B2F"/>
    <w:rsid w:val="1AC76DF0"/>
    <w:rsid w:val="1AE8027C"/>
    <w:rsid w:val="1BB2279C"/>
    <w:rsid w:val="1C0913E0"/>
    <w:rsid w:val="1C11478D"/>
    <w:rsid w:val="1C2213A3"/>
    <w:rsid w:val="1CF33FB1"/>
    <w:rsid w:val="1CFC5E4A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2FB10ED"/>
    <w:rsid w:val="2366174D"/>
    <w:rsid w:val="23776B7D"/>
    <w:rsid w:val="23EB4030"/>
    <w:rsid w:val="25552ACE"/>
    <w:rsid w:val="25924792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277D40"/>
    <w:rsid w:val="364B5D9F"/>
    <w:rsid w:val="367B6228"/>
    <w:rsid w:val="368B5BE7"/>
    <w:rsid w:val="37794189"/>
    <w:rsid w:val="37935CC0"/>
    <w:rsid w:val="37D42893"/>
    <w:rsid w:val="37E13DE1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A946897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044565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BD73B8"/>
    <w:rsid w:val="4A0C53A5"/>
    <w:rsid w:val="4AE449D4"/>
    <w:rsid w:val="4B954FA8"/>
    <w:rsid w:val="4BFFE1E8"/>
    <w:rsid w:val="4D3C03EF"/>
    <w:rsid w:val="4D3C14C9"/>
    <w:rsid w:val="4DBB042E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8E124D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34117E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8C33498"/>
    <w:rsid w:val="693F3132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984333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853539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A76D53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9F155C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190</Words>
  <Characters>205</Characters>
  <Lines>9</Lines>
  <Paragraphs>2</Paragraphs>
  <TotalTime>2</TotalTime>
  <ScaleCrop>false</ScaleCrop>
  <LinksUpToDate>false</LinksUpToDate>
  <CharactersWithSpaces>251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2025-04-09T04:49:55Z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