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8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二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1.幼儿来园人数：应到34人，实到28人，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李子木、李兴琪、夏天一、陈艺萱、张漪乐、赵毓宁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1.社会：淮扬风味小吃</w:t>
      </w:r>
    </w:p>
    <w:p w14:paraId="4D6439F0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t>淮扬风味小吃有烧卖、花卷、小笼包、馄饨、馒头等。淮扬风味小吃在江南地区特别常见，虽然是淮扬的特色小吃却因为制作精致，口味独特而名扬大江南北。如今我们常州的双桂坊美食一条街在全国很有名，里面的小吃也应有尽有，品种齐全。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sz w:val="21"/>
          <w:szCs w:val="21"/>
        </w:rPr>
        <w:t>能大胆地用清楚的语句向同伴介绍自己喜欢的美食，了解不同的美食。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杨梦露、张一嘉、王紫妍、梁沐棉、赵希羽、秦苏安、肖尧、焦云舒、左轶萱、郭颜睿、陈竞泽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能结合调查到的淮扬风味小吃，与同伴一起分享；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杨佳伊、李伊一、赵明泽、王凝音、高羽安、罗景宸、赵雨泽、郭煜霖、李梓朋、徐亿涵、徐佳禾、贺健宸、宋恬恬、张嘉辰、邵崔钰、朱琪玥、秦修诚</w:t>
      </w:r>
      <w:r>
        <w:rPr>
          <w:rFonts w:hint="eastAsia" w:ascii="宋体" w:hAnsi="宋体" w:eastAsia="宋体" w:cs="宋体"/>
          <w:b w:val="0"/>
          <w:bCs w:val="0"/>
          <w:color w:val="000000"/>
          <w:szCs w:val="21"/>
        </w:rPr>
        <w:t>了解一些淮扬风味小吃</w:t>
      </w:r>
      <w:r>
        <w:rPr>
          <w:rFonts w:hint="eastAsia" w:ascii="宋体" w:hAnsi="宋体" w:eastAsia="宋体" w:cs="宋体"/>
          <w:b w:val="0"/>
          <w:bCs w:val="0"/>
          <w:color w:val="000000"/>
          <w:szCs w:val="21"/>
          <w:lang w:eastAsia="zh-CN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Cs w:val="21"/>
        </w:rPr>
        <w:t>喜欢淮扬小吃，萌发对民间小吃的喜爱。</w:t>
      </w:r>
    </w:p>
    <w:p w14:paraId="5E388B5E">
      <w:pPr>
        <w:spacing w:line="240" w:lineRule="auto"/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5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E6D9AEC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9525" b="10160"/>
            <wp:docPr id="1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A8B7B6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BE693CC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B423205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6EE3D0E2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7C731D26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0036815A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69CC9F57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4527223E">
      <w:pPr>
        <w:spacing w:line="320" w:lineRule="exact"/>
        <w:jc w:val="both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5D155A33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3EB4AA54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2840" cy="1800225"/>
            <wp:effectExtent l="0" t="0" r="10160" b="3175"/>
            <wp:docPr id="20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2840" cy="1800225"/>
            <wp:effectExtent l="0" t="0" r="10160" b="3175"/>
            <wp:docPr id="21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   </w:t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487045"/>
                <wp:effectExtent l="4445" t="4445" r="10795" b="1651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郭煜霖、赵明泽、张嘉辰在智高墙拼搭轨道。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38.35pt;width:186.8pt;z-index:251660288;mso-width-relative:page;mso-height-relative:page;" fillcolor="#FFFFFF [3201]" filled="t" stroked="t" coordsize="21600,21600" o:gfxdata="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8XuJZtUA&#10;AAAIAQAADwAAAAAAAAABACAAAAAiAAAAZHJzL2Rvd25yZXYueG1sUEsBAhQAFAAAAAgAh07iQGvC&#10;Q1VbAgAAtw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郭煜霖、赵明泽、张嘉辰在智高墙拼搭轨道。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高羽安、李伊一、杨佳伊在科探区探索弹力小车。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高羽安、李伊一、杨佳伊在科探区探索弹力小车。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2840" cy="1800225"/>
            <wp:effectExtent l="0" t="0" r="10160" b="3175"/>
            <wp:docPr id="22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9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23" name="图片 23" descr="IMG_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179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2908300</wp:posOffset>
                </wp:positionH>
                <wp:positionV relativeFrom="paragraph">
                  <wp:posOffset>9525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徐佳禾、左轶萱在玩猜猜我是谁，贺健宸、郭颜睿在玩多米诺骨牌。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9pt;margin-top:0.75pt;height:38.2pt;width:186.8pt;z-index:251662336;mso-width-relative:page;mso-height-relative:page;" fillcolor="#FFFFFF [3201]" filled="t" stroked="t" coordsize="21600,21600" o:gfxdata="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VF70L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徐佳禾、左轶萱在玩猜猜我是谁，贺健宸、郭颜睿在玩多米诺骨牌。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-21590</wp:posOffset>
                </wp:positionH>
                <wp:positionV relativeFrom="paragraph">
                  <wp:posOffset>26670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赵希羽、徐亿涵在图书角看书。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1.7pt;margin-top:2.1pt;height:39.55pt;width:186.8pt;z-index:251661312;mso-width-relative:page;mso-height-relative:page;" fillcolor="#FFFFFF [3201]" filled="t" stroked="t" coordsize="21600,21600" o:gfxdata="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JhJhsHUAAAABwEA&#10;AA8AAAAAAAAAAQAgAAAAIgAAAGRycy9kb3ducmV2LnhtbFBLAQIUABQAAAAIAIdO4kCa/LoaVwIA&#10;ALkEAAAOAAAAAAAAAAEAIAAAACMBAABkcnMvZTJvRG9jLnhtbFBLBQYAAAAABgAGAFkBAADsBQAA&#10;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赵希羽、徐亿涵在图书角看书。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0545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2840" cy="1800225"/>
            <wp:effectExtent l="0" t="0" r="10160" b="3175"/>
            <wp:docPr id="24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2840" cy="1800225"/>
            <wp:effectExtent l="0" t="0" r="10160" b="3175"/>
            <wp:docPr id="25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1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96CAB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2878455</wp:posOffset>
                </wp:positionH>
                <wp:positionV relativeFrom="paragraph">
                  <wp:posOffset>14605</wp:posOffset>
                </wp:positionV>
                <wp:extent cx="2372360" cy="475615"/>
                <wp:effectExtent l="4445" t="4445" r="10795" b="1524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DD5A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朱琪玥在玩太空泥，杨梦露在编织曼达拉、梁沐棉和王凝音在画画。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65pt;margin-top:1.15pt;height:37.45pt;width:186.8pt;z-index:251664384;mso-width-relative:page;mso-height-relative:page;" fillcolor="#FFFFFF [3201]" filled="t" stroked="t" coordsize="21600,21600" o:gfxdata="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Q6nDHWAAAA&#10;CAEAAA8AAAAAAAAAAQAgAAAAIgAAAGRycy9kb3ducmV2LnhtbFBLAQIUABQAAAAIAIdO4kBR3Qwu&#10;WAIAALk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6DD5A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朱琪玥在玩太空泥，杨梦露在编织曼达拉、梁沐棉和王凝音在画画。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-5715</wp:posOffset>
                </wp:positionH>
                <wp:positionV relativeFrom="paragraph">
                  <wp:posOffset>4445</wp:posOffset>
                </wp:positionV>
                <wp:extent cx="2372360" cy="547370"/>
                <wp:effectExtent l="4445" t="4445" r="10795" b="698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47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1EC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邵崔钰、罗景宸在地面建构小学，肖尧、张一嘉在桌面建构雪花片。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0.45pt;margin-top:0.35pt;height:43.1pt;width:186.8pt;z-index:251663360;mso-width-relative:page;mso-height-relative:page;" fillcolor="#FFFFFF [3201]" filled="t" stroked="t" coordsize="21600,21600" o:gfxdata="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AsgZE20wAAAAUB&#10;AAAPAAAAAAAAAAEAIAAAACIAAABkcnMvZG93bnJldi54bWxQSwECFAAUAAAACACHTuJAgPHwfFkC&#10;AAC5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AE11EC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邵崔钰、罗景宸在地面建构小学，肖尧、张一嘉在桌面建构雪花片。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32847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7FFDA8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4E4408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D9B99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4362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0B458A17">
      <w:pPr>
        <w:ind w:firstLine="472" w:firstLineChars="196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25.4.8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没吃完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tabs>
                <w:tab w:val="center" w:pos="1098"/>
                <w:tab w:val="right" w:pos="2077"/>
              </w:tabs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ab/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ab/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76DEC3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548055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</w:t>
      </w:r>
      <w:bookmarkStart w:id="0" w:name="_GoBack"/>
      <w:bookmarkEnd w:id="0"/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2025年4月9日周三（明天），上午7点10分前务必到园门口找我和刘老师集中，不要迟到，7点20点名，7点30分准时出发。</w:t>
      </w:r>
    </w:p>
    <w:p w14:paraId="7DFA9A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注意事项：</w:t>
      </w:r>
    </w:p>
    <w:p w14:paraId="2AE29E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1.穿轻便的鞋子和宽松透气的衣服。</w:t>
      </w:r>
    </w:p>
    <w:p w14:paraId="69608B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2.准备垃圾袋和一次性桌布备用。</w:t>
      </w:r>
    </w:p>
    <w:p w14:paraId="19FB08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3.尽量不带贵重物品，游玩过程中保管好自己的随身物品。</w:t>
      </w:r>
    </w:p>
    <w:p w14:paraId="4877F9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4.参观游览全程一律听从行程安排，到点准时集合。保持信息畅通，如遇特殊情况拨打班级带队老师电话。</w:t>
      </w:r>
    </w:p>
    <w:p w14:paraId="6C5319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5.文明乘车，有序上下车，保持车内安静、卫生，尽量不在车内吃东西，产生的垃圾要带下车。晕车的家长和幼儿要做好预防措施，尽量靠前排坐。家长之间要学会相互谦让，做孩子的榜样。</w:t>
      </w:r>
    </w:p>
    <w:p w14:paraId="3B4CA7B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6.下车后，一切听从导游指挥进入场内。游玩过程中注意文明，不高声喧哗，不攀爬、钻、穿防护栏, 不破坏花木及公共设施。</w:t>
      </w:r>
    </w:p>
    <w:p w14:paraId="31DF30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7.游玩过程中注意安全，在孩子的口袋里放一张写有“陪同家长和老师电话号码”的小纸条，并告知孩子万一迷路了可求助拨打此号码。</w:t>
      </w:r>
    </w:p>
    <w:p w14:paraId="19A6C6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刘老师：13506143465</w:t>
      </w:r>
    </w:p>
    <w:p w14:paraId="165D12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耿老师：13641504986</w:t>
      </w:r>
    </w:p>
    <w:p w14:paraId="13AC84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丁丹娜：17851090919</w:t>
      </w:r>
    </w:p>
    <w:p w14:paraId="034C93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 xml:space="preserve"> </w:t>
      </w:r>
    </w:p>
    <w:p w14:paraId="18B94C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 Black">
    <w:panose1 w:val="020B0A02040204020203"/>
    <w:charset w:val="00"/>
    <w:family w:val="auto"/>
    <w:pitch w:val="default"/>
    <w:sig w:usb0="E00002FF" w:usb1="4000E47F" w:usb2="00000021" w:usb3="00000000" w:csb0="2000019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FC43A45"/>
    <w:rsid w:val="11F23A69"/>
    <w:rsid w:val="11FD9232"/>
    <w:rsid w:val="12764D5E"/>
    <w:rsid w:val="13B65B4D"/>
    <w:rsid w:val="1414312C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1F3B41CE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9BA3E59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0CF0C4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1045</Words>
  <Characters>1056</Characters>
  <Lines>1</Lines>
  <Paragraphs>1</Paragraphs>
  <TotalTime>7</TotalTime>
  <ScaleCrop>false</ScaleCrop>
  <LinksUpToDate>false</LinksUpToDate>
  <CharactersWithSpaces>1126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2025-04-08T09:20:23Z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5EA6DAF2D1E24153BC120E6E140F7AAF_13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