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2025.4.7 </w:t>
      </w:r>
      <w:r>
        <w:rPr>
          <w:rFonts w:hint="eastAsia" w:ascii="宋体" w:hAnsi="宋体" w:eastAsia="宋体" w:cs="宋体"/>
          <w:sz w:val="21"/>
          <w:szCs w:val="21"/>
          <w:lang w:bidi="ar"/>
        </w:rPr>
        <w:t>星期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1"/>
          <w:szCs w:val="21"/>
          <w:lang w:bidi="ar"/>
        </w:rPr>
        <w:t xml:space="preserve">天气 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>晴天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本周</w:t>
      </w:r>
      <w:r>
        <w:rPr>
          <w:rFonts w:hint="eastAsia" w:ascii="宋体" w:hAnsi="宋体" w:eastAsia="宋体" w:cs="宋体"/>
          <w:b/>
          <w:bCs/>
          <w:sz w:val="21"/>
          <w:szCs w:val="21"/>
          <w:lang w:bidi="ar"/>
        </w:rPr>
        <w:t>主题：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美好“食”光，“味”你而来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周发展目标：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1.利用多种途径了解多样美食，感受浓浓的饮食文化增强民族自豪感。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2.乐于参与动手实践活动，体验制作各种小吃的快乐。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3.在亲身动手制作美食的过程中，养成健康的饮食习惯和良好的行为习惯。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出勤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29人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宗蕴玉、丁曼婷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请病假，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申晓文请事假。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二、综合：我最喜欢的美食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民以食为天，而美食，顾名思义就是美味的食物，贵的有山珍海味，便宜的有街边小吃，商店中的各种零食等。只要是自己喜欢的，就可以称之为美食。美食是吃前有期待、吃后有回味的东西。美食不仅能填饱肚子，给人愉悦的味觉感受，更是一种精神享受。本次活动，我们将从孩子们喜欢的美食（主食、点心、菜肴）入手，在欣赏、交流、品尝的过程中引导孩子对各地美食产生兴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表扬这些小朋友对美食有浓厚的兴趣，产生制作美食的愿望：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/>
        </w:rPr>
        <w:t>黄梓宸、谭沁、王楷博、王秋瑶、吴文欣、徐诺、徐佳伊、徐筱晞、阴少帅、张悦威、郑书韵、周艺天。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表扬这些小朋友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能大胆地用清楚的语句向同伴介绍自己喜欢的美食，了解不同的美食：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/>
        </w:rPr>
        <w:t>徐梓赫、冯欣、王若鑫、王知霖、章昕媛、李慕妍、蒋翊晗。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color w:val="auto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u w:val="none"/>
          <w:lang w:val="en-US" w:eastAsia="zh-CN"/>
        </w:rPr>
        <w:t>希望这些小朋友也能积极参与调查活动：</w:t>
      </w:r>
      <w:r>
        <w:rPr>
          <w:rFonts w:hint="eastAsia" w:ascii="宋体" w:hAnsi="宋体" w:eastAsia="宋体" w:cs="宋体"/>
          <w:b/>
          <w:bCs/>
          <w:color w:val="auto"/>
          <w:u w:val="single"/>
          <w:lang w:val="en-US" w:eastAsia="zh-CN"/>
        </w:rPr>
        <w:t>谌睿、许诺言、李璟睿、刘锦宥、杨易、王诺婉、梁峻晰、魏锦宸、张奕涵、胡奕可。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69215</wp:posOffset>
            </wp:positionV>
            <wp:extent cx="1919605" cy="1440180"/>
            <wp:effectExtent l="0" t="0" r="10795" b="7620"/>
            <wp:wrapNone/>
            <wp:docPr id="10" name="图片 10" descr="/Users/elaine/Downloads/IMG_3256.jpegIMG_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elaine/Downloads/IMG_3256.jpegIMG_3256"/>
                    <pic:cNvPicPr>
                      <a:picLocks noChangeAspect="1"/>
                    </pic:cNvPicPr>
                  </pic:nvPicPr>
                  <pic:blipFill>
                    <a:blip r:embed="rId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76835</wp:posOffset>
            </wp:positionV>
            <wp:extent cx="1919605" cy="1440180"/>
            <wp:effectExtent l="0" t="0" r="10795" b="7620"/>
            <wp:wrapNone/>
            <wp:docPr id="9" name="图片 9" descr="/Users/elaine/Downloads/IMG_3254.jpegIMG_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elaine/Downloads/IMG_3254.jpegIMG_3254"/>
                    <pic:cNvPicPr>
                      <a:picLocks noChangeAspect="1"/>
                    </pic:cNvPicPr>
                  </pic:nvPicPr>
                  <pic:blipFill>
                    <a:blip r:embed="rId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84455</wp:posOffset>
            </wp:positionV>
            <wp:extent cx="1919605" cy="1440180"/>
            <wp:effectExtent l="0" t="0" r="10795" b="7620"/>
            <wp:wrapNone/>
            <wp:docPr id="4" name="图片 4" descr="/Users/elaine/Downloads/IMG_3252.jpegIMG_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elaine/Downloads/IMG_3252.jpegIMG_3252"/>
                    <pic:cNvPicPr>
                      <a:picLocks noChangeAspect="1"/>
                    </pic:cNvPicPr>
                  </pic:nvPicPr>
                  <pic:blipFill>
                    <a:blip r:embed="rId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253365</wp:posOffset>
            </wp:positionV>
            <wp:extent cx="1919605" cy="1440180"/>
            <wp:effectExtent l="0" t="0" r="10795" b="7620"/>
            <wp:wrapNone/>
            <wp:docPr id="11" name="图片 11" descr="/Users/elaine/Downloads/IMG_3266.jpegIMG_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elaine/Downloads/IMG_3266.jpegIMG_3266"/>
                    <pic:cNvPicPr>
                      <a:picLocks noChangeAspect="1"/>
                    </pic:cNvPicPr>
                  </pic:nvPicPr>
                  <pic:blipFill>
                    <a:blip r:embed="rId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6985</wp:posOffset>
            </wp:positionV>
            <wp:extent cx="1919605" cy="1440180"/>
            <wp:effectExtent l="0" t="0" r="10795" b="7620"/>
            <wp:wrapNone/>
            <wp:docPr id="12" name="图片 12" descr="/Users/elaine/Downloads/IMG_3262.jpegIMG_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elaine/Downloads/IMG_3262.jpegIMG_3262"/>
                    <pic:cNvPicPr>
                      <a:picLocks noChangeAspect="1"/>
                    </pic:cNvPicPr>
                  </pic:nvPicPr>
                  <pic:blipFill>
                    <a:blip r:embed="rId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14605</wp:posOffset>
            </wp:positionV>
            <wp:extent cx="1919605" cy="1440180"/>
            <wp:effectExtent l="0" t="0" r="10795" b="7620"/>
            <wp:wrapNone/>
            <wp:docPr id="13" name="图片 13" descr="/Users/elaine/Downloads/IMG_3260.jpegIMG_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elaine/Downloads/IMG_3260.jpegIMG_3260"/>
                    <pic:cNvPicPr>
                      <a:picLocks noChangeAspect="1"/>
                    </pic:cNvPicPr>
                  </pic:nvPicPr>
                  <pic:blipFill>
                    <a:blip r:embed="rId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12065"/>
                  <wp:docPr id="6" name="图片 6" descr="IMG_3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2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梁峻晰自信地移动"大象"，得意地说："我的大象可以吃你的狮子！"魏锦宸狡黠一笑，悄悄把"老鼠"移到河边："老鼠能打败大象哦！"他们时而皱眉思考，时而开心欢呼，完全沉浸在斗兽棋的趣味世界里。阳光洒在棋盘上，棋子投下小小的影子，见证着这场充满童真的智慧较量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12065"/>
                  <wp:docPr id="2" name="图片 2" descr="IMG_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2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郑书韵专注地设计着边框，笔触流畅自然。李璟睿看到了问：“你在画什么呀？我也跟你一起画”于是他模仿着画了线条，速度很快，不过里面的填充线条就不一样了，他有了自己的想法。两人不时交换画作欣赏，笑声像银铃般在画室里回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12065"/>
                  <wp:docPr id="3" name="图片 3" descr="IMG_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2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杨易和王若鑫跪坐在彩色泡沫垫上，专注地搭建着他们的高楼。王若鑫用单元积木围出高楼底部底座，杨易紧接着叠上第二层。第二层较之第一层小了一圈。他们交替堆叠着，塔身渐渐升高，高楼里面同样也填满了单元积木，不一会儿就堆了3层高，两人不约而同地屏住呼吸。当积木塔稳稳“保住”，他们击掌欢呼，眼睛里跳动着创造的喜悦，围合的空间里仿佛住进了他们共同的想象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40180" cy="1080135"/>
                  <wp:effectExtent l="0" t="0" r="7620" b="12065"/>
                  <wp:docPr id="5" name="图片 5" descr="IMG_3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2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许诺言和刘锦宥站在小球扑通板前，设计着轨道装置，刘锦宥自信地将小球放在起点："这次要走Z字形路线！"许诺言紧张地盯着小球沿轨道滚落，在接二连三的拐角处转折。当球"叮"地撞进终点盒时，两人同时蹦起来击掌。突然发现新路径的许诺言抢着调整轨道角度，刘锦宥帮他细微地调整着。小球就这样在一遍遍的轨道调整中，一次次地遇到不同障碍，又最终落入盒中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b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>四、生活活动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今天地午餐是紫薯饭、红烧鸡翅、春日合菜和鸡毛菜蛋花汤。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表扬这些小朋友能细嚼慢咽，不挑食、认真吃饭：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/>
        </w:rPr>
        <w:t>黄梓宸、王秋瑶、徐诺、徐筱晞、阴少帅、郑书韵、徐梓赫、冯欣、章昕媛、李慕妍、</w:t>
      </w:r>
      <w:r>
        <w:rPr>
          <w:rFonts w:hint="eastAsia" w:ascii="宋体" w:hAnsi="宋体" w:eastAsia="宋体" w:cs="宋体"/>
          <w:b/>
          <w:bCs/>
          <w:color w:val="auto"/>
          <w:u w:val="single"/>
          <w:lang w:val="en-US" w:eastAsia="zh-CN"/>
        </w:rPr>
        <w:t>李璟睿、杨易、魏锦宸、张奕涵。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u w:val="none"/>
          <w:lang w:val="en-US" w:eastAsia="zh-CN"/>
        </w:rPr>
        <w:t>希望这些小朋友能专注吃饭，不边吃边聊天、边吃边玩：</w:t>
      </w:r>
      <w:r>
        <w:rPr>
          <w:rFonts w:hint="eastAsia" w:ascii="宋体" w:hAnsi="宋体" w:eastAsia="宋体" w:cs="宋体"/>
          <w:b/>
          <w:bCs/>
          <w:color w:val="auto"/>
          <w:u w:val="single"/>
          <w:lang w:val="en-US" w:eastAsia="zh-CN"/>
        </w:rPr>
        <w:t>梁峻晰、谌睿、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u w:val="single"/>
          <w:lang w:val="en-US" w:eastAsia="zh-CN"/>
        </w:rPr>
        <w:t>蒋翊晗、王楷博、吴文欣。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1.天气较热，请大家给孩子适当少穿衣服，并带上吸汗巾以防出汗着凉导致感冒。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2.《一起成长》app已上传多个活动内容及照片，请大家关注并及时加入成长册。</w:t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0D7D8635"/>
    <w:rsid w:val="131E2317"/>
    <w:rsid w:val="137677E2"/>
    <w:rsid w:val="152E3635"/>
    <w:rsid w:val="16711F88"/>
    <w:rsid w:val="16C3307F"/>
    <w:rsid w:val="1D304905"/>
    <w:rsid w:val="1DB91CCF"/>
    <w:rsid w:val="1F6A1AB0"/>
    <w:rsid w:val="1F7F5F04"/>
    <w:rsid w:val="1FFFAC26"/>
    <w:rsid w:val="26EA6C9B"/>
    <w:rsid w:val="26F23447"/>
    <w:rsid w:val="27CC1ABA"/>
    <w:rsid w:val="27FA4F9E"/>
    <w:rsid w:val="28442C0D"/>
    <w:rsid w:val="287651B5"/>
    <w:rsid w:val="2B5B7EC1"/>
    <w:rsid w:val="2FEFBDCE"/>
    <w:rsid w:val="339711AF"/>
    <w:rsid w:val="34FE402F"/>
    <w:rsid w:val="35AA570B"/>
    <w:rsid w:val="37FFE9BC"/>
    <w:rsid w:val="382B6416"/>
    <w:rsid w:val="3838457E"/>
    <w:rsid w:val="39AB195F"/>
    <w:rsid w:val="3AE2207F"/>
    <w:rsid w:val="3E306125"/>
    <w:rsid w:val="3E9E109F"/>
    <w:rsid w:val="3F143957"/>
    <w:rsid w:val="3FEE385D"/>
    <w:rsid w:val="3FFCE1FB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4FF858AF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C490534"/>
    <w:rsid w:val="5CA67C72"/>
    <w:rsid w:val="5CAF586F"/>
    <w:rsid w:val="5D847D1F"/>
    <w:rsid w:val="5EAB7335"/>
    <w:rsid w:val="60C03693"/>
    <w:rsid w:val="61B85190"/>
    <w:rsid w:val="64D71A9F"/>
    <w:rsid w:val="654F45EB"/>
    <w:rsid w:val="65776D96"/>
    <w:rsid w:val="679F4002"/>
    <w:rsid w:val="68CA7719"/>
    <w:rsid w:val="6A3550F2"/>
    <w:rsid w:val="6C2236D7"/>
    <w:rsid w:val="6E3DBE40"/>
    <w:rsid w:val="6FFFC037"/>
    <w:rsid w:val="709779A9"/>
    <w:rsid w:val="72830C4F"/>
    <w:rsid w:val="72865215"/>
    <w:rsid w:val="7294672D"/>
    <w:rsid w:val="737F6769"/>
    <w:rsid w:val="73F240EB"/>
    <w:rsid w:val="74A76BEC"/>
    <w:rsid w:val="74FA30DF"/>
    <w:rsid w:val="757852B2"/>
    <w:rsid w:val="78522554"/>
    <w:rsid w:val="7AEFC24C"/>
    <w:rsid w:val="7CB91298"/>
    <w:rsid w:val="7F5F0ED2"/>
    <w:rsid w:val="7F6AAEC9"/>
    <w:rsid w:val="7F75DEF4"/>
    <w:rsid w:val="7FE628AC"/>
    <w:rsid w:val="7FFF6301"/>
    <w:rsid w:val="BF9F0DEE"/>
    <w:rsid w:val="CBCEDA1D"/>
    <w:rsid w:val="DBAFD4B5"/>
    <w:rsid w:val="DEED728E"/>
    <w:rsid w:val="EDECB9CF"/>
    <w:rsid w:val="F5D78E51"/>
    <w:rsid w:val="F6C674AB"/>
    <w:rsid w:val="FB77FD80"/>
    <w:rsid w:val="FF7F0607"/>
    <w:rsid w:val="FF7F12C6"/>
    <w:rsid w:val="FFBD9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elaine/Library/Containers/com.kingsoft.wpsoffice.mac/Data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848</Words>
  <Characters>867</Characters>
  <Lines>1</Lines>
  <Paragraphs>1</Paragraphs>
  <TotalTime>7</TotalTime>
  <ScaleCrop>false</ScaleCrop>
  <LinksUpToDate>false</LinksUpToDate>
  <CharactersWithSpaces>870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2021-09-20T07:58:00Z</dcterms:created>
  <dc:creator>Moent</dc:creator>
  <cp:lastModifiedBy>高</cp:lastModifiedBy>
  <cp:lastPrinted>2024-09-28T19:32:00Z</cp:lastPrinted>
  <dcterms:modified xsi:type="dcterms:W3CDTF">2025-04-07T14:04:02Z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ED588672FA2A4B13BE1D522D472468C0_13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