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10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6A05DD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5C2C1B5E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我们在春天里</w:t>
      </w:r>
    </w:p>
    <w:p w14:paraId="447DDA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3CA68A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今天4人请假，其余全部来园！</w:t>
      </w:r>
    </w:p>
    <w:p w14:paraId="43C85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 w14:paraId="52E3789C">
      <w:pPr>
        <w:numPr>
          <w:ilvl w:val="0"/>
          <w:numId w:val="1"/>
        </w:numPr>
        <w:ind w:left="209" w:leftChars="0" w:firstLine="211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半日活动：家长会</w:t>
      </w:r>
    </w:p>
    <w:p w14:paraId="687CB32D">
      <w:pPr>
        <w:numPr>
          <w:numId w:val="0"/>
        </w:numPr>
        <w:ind w:left="420"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集体活动《数学：向零敬个礼》</w:t>
      </w:r>
    </w:p>
    <w:p w14:paraId="771BFE6F">
      <w:pPr>
        <w:numPr>
          <w:numId w:val="0"/>
        </w:numPr>
        <w:ind w:firstLine="420" w:firstLineChars="200"/>
        <w:jc w:val="both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本次活动：</w:t>
      </w:r>
      <w:r>
        <w:fldChar w:fldCharType="begin"/>
      </w:r>
      <w:r>
        <w:instrText xml:space="preserve"> HYPERLINK "https://www.baidu.com/s?wd=%E3%80%8A%E5%90%910%E6%95%AC%E4%B8%AA%E7%A4%BC%E3%80%8B&amp;tn=44039180_cpr&amp;fenlei=mv6quAkxTZn0IZRqIHckPjm4nH00T1Y3mhR3nhmLuW6zPyD1njT40ZwV5Hcvrjm3rH6sPfKWUMw85HfYnjn4nH6sgvPsT6KdThsqpZwYTjCEQLGCpyw9Uz4Bmy-bIi4WUvYETgN-TLwGUv3EnHRkn104n1R3nWf3PWb3rjnYn0" \t "_blank" </w:instrText>
      </w:r>
      <w:r>
        <w:fldChar w:fldCharType="separate"/>
      </w:r>
      <w:r>
        <w:rPr>
          <w:rFonts w:hint="eastAsia" w:ascii="宋体" w:hAnsi="宋体" w:cs="宋体"/>
          <w:kern w:val="0"/>
          <w:szCs w:val="21"/>
        </w:rPr>
        <w:t>《向0敬个礼》</w:t>
      </w:r>
      <w:r>
        <w:rPr>
          <w:rFonts w:hint="eastAsia" w:ascii="宋体" w:hAnsi="宋体" w:cs="宋体"/>
          <w:kern w:val="0"/>
          <w:szCs w:val="21"/>
        </w:rPr>
        <w:fldChar w:fldCharType="end"/>
      </w:r>
      <w:r>
        <w:rPr>
          <w:rFonts w:hint="eastAsia" w:ascii="宋体" w:hAnsi="宋体" w:cs="宋体"/>
          <w:kern w:val="0"/>
          <w:szCs w:val="21"/>
        </w:rPr>
        <w:t>以拟人化而风趣幽默的笔调，向小朋友们讲述了一个简单的数学课题：当O落单时，一点儿价值也没有，但如果把他和其他数字结合，身价立刻上涨。这则简短的绘本故事看似轻松有趣，但其中隐含着深刻的寓意。一来它说明了</w:t>
      </w:r>
      <w:r>
        <w:rPr>
          <w:rFonts w:hint="eastAsia" w:ascii="宋体" w:hAnsi="宋体" w:cs="宋体"/>
          <w:color w:val="000000"/>
          <w:kern w:val="0"/>
          <w:szCs w:val="21"/>
        </w:rPr>
        <w:t>每个数字（人）都有其价值，都是值得尊敬的</w:t>
      </w:r>
      <w:r>
        <w:rPr>
          <w:rFonts w:hint="eastAsia" w:ascii="宋体" w:hAnsi="宋体" w:cs="宋体"/>
          <w:kern w:val="0"/>
          <w:szCs w:val="21"/>
        </w:rPr>
        <w:t>；二来通过观察、分析，在游戏中理解排除法的运用。</w:t>
      </w:r>
    </w:p>
    <w:p w14:paraId="2792FF4F">
      <w:pPr>
        <w:ind w:firstLine="420" w:firstLineChars="200"/>
        <w:rPr>
          <w:rFonts w:hint="eastAsia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徐诺、刘锦宥、黄梓宸、魏锦宸、梁峻晰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</w:t>
      </w:r>
      <w:r>
        <w:rPr>
          <w:rFonts w:hint="eastAsia" w:ascii="宋体" w:hAnsi="宋体" w:cs="宋体"/>
          <w:kern w:val="0"/>
          <w:szCs w:val="21"/>
        </w:rPr>
        <w:t>通过观察、分析，理解排除法在数字游戏中的运用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小朋友也</w:t>
      </w:r>
      <w:r>
        <w:rPr>
          <w:rFonts w:hint="eastAsia" w:ascii="宋体" w:hAnsi="宋体" w:cs="宋体"/>
          <w:kern w:val="0"/>
          <w:szCs w:val="21"/>
        </w:rPr>
        <w:t>能发现数字间的秘密并进行游戏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 w14:paraId="1225CEB3">
      <w:pPr>
        <w:numPr>
          <w:numId w:val="0"/>
        </w:numPr>
        <w:ind w:left="420" w:left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935" cy="1800225"/>
            <wp:effectExtent l="0" t="0" r="6985" b="13335"/>
            <wp:docPr id="10" name="图片 10" descr="b11a2d38e3ad62eb445e8f88fa2a6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1a2d38e3ad62eb445e8f88fa2a6f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935" cy="1800225"/>
            <wp:effectExtent l="0" t="0" r="6985" b="13335"/>
            <wp:docPr id="11" name="图片 11" descr="22091f6653c72d0fe43ecb3f2583a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091f6653c72d0fe43ecb3f2583a9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7760" cy="1800225"/>
            <wp:effectExtent l="0" t="0" r="10160" b="13335"/>
            <wp:docPr id="9" name="图片 9" descr="44829cb318a3999f103ec5a1a05b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829cb318a3999f103ec5a1a05b0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935" cy="1800225"/>
            <wp:effectExtent l="0" t="0" r="6985" b="13335"/>
            <wp:docPr id="12" name="图片 12" descr="11d493b22c2ca68b15cf7bdd0f155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d493b22c2ca68b15cf7bdd0f155c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773">
      <w:pPr>
        <w:numPr>
          <w:numId w:val="0"/>
        </w:numPr>
        <w:ind w:left="420"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互动小游戏：蒙眼找人</w:t>
      </w:r>
    </w:p>
    <w:p w14:paraId="5CBE957C"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在介绍完要求之后，孩子们能够分批和爸爸妈妈们进行互动，其中王若鑫小朋友也要控制好音量哦~</w:t>
      </w:r>
    </w:p>
    <w:p w14:paraId="3F3E8E90"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3" name="图片 13" descr="IMG_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9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4" name="图片 14" descr="IMG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9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2606D7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551FA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p w14:paraId="3D48B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区域时间到了，王秋瑶、胡奕可小朋友能够在图书区能够共同阅读一本书；杨易、阴少帅在地面建构能够共同建构；黄梓宸小朋友能够观察挑战书进行拼图游戏。</w:t>
      </w:r>
    </w:p>
    <w:p w14:paraId="0A628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6" name="图片 6" descr="IMG_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8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7" name="图片 7" descr="IMG_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8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8" name="图片 8" descr="IMG_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8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070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 w14:paraId="402014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今天我们在前操场进行排球户外活动，其中有的孩子进行拍球活动，有的进行地面上进行传球游戏，还有的进行两两抛接球活动。在老师的提醒下能够及时喝水。</w:t>
      </w:r>
    </w:p>
    <w:p w14:paraId="33B59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" name="图片 2" descr="IMG_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8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" name="图片 3" descr="IMG_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8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4" name="图片 4" descr="IMG_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8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5" name="图片 5" descr="IMG_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8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8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296EF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中午吃的是燕麦饭、烩猪肝、春菜煲、山药瘦肉汤。</w:t>
      </w:r>
    </w:p>
    <w:p w14:paraId="2E899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今天所有的小朋友都光盘啦，其中希望王诺婉、王知霖小朋友要加快写速度哦！</w:t>
      </w:r>
    </w:p>
    <w:p w14:paraId="31460B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77AF6B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 w14:paraId="571BAD06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亲子游活动请大家积极报名参与~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E277E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E4998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A04F3"/>
    <w:multiLevelType w:val="singleLevel"/>
    <w:tmpl w:val="9C0A04F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mZlNjU5YjI3ZWU1M2NhODE2ZTE3NjcwZDBlNjIxMmYwIiwidXNlckNvdW50Ijo5fQ=="/>
    <w:docVar w:name="KSO_WPS_MARK_KEY" w:val="f014202c-aee3-432e-a89b-15bc269073dc"/>
  </w:docVars>
  <w:rsids>
    <w:rsidRoot w:val="45502508"/>
    <w:rsid w:val="28302BC2"/>
    <w:rsid w:val="346F29B9"/>
    <w:rsid w:val="39954163"/>
    <w:rsid w:val="447D65EE"/>
    <w:rsid w:val="45502508"/>
    <w:rsid w:val="52C73AA8"/>
    <w:rsid w:val="54724893"/>
    <w:rsid w:val="5E747C12"/>
    <w:rsid w:val="5F9E3BC3"/>
    <w:rsid w:val="62F52F15"/>
    <w:rsid w:val="6B746A64"/>
    <w:rsid w:val="6BCC38C8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706</Words>
  <Characters>719</Characters>
  <Lines>0</Lines>
  <Paragraphs>0</Paragraphs>
  <TotalTime>3</TotalTime>
  <ScaleCrop>false</ScaleCrop>
  <LinksUpToDate>false</LinksUpToDate>
  <CharactersWithSpaces>722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Moent</cp:lastModifiedBy>
  <dcterms:modified xsi:type="dcterms:W3CDTF">2025-04-07T06:37:09Z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58B3B095D2494D79B8B5A89FE9127C2B_13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