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2025.4.2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我们在春天里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今天5人请假，其余全部来园！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二、集体活动《美术：难忘的毅行》</w:t>
      </w:r>
    </w:p>
    <w:p>
      <w:pPr>
        <w:ind w:firstLine="420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本活动为回忆想象绘画活动，主要是让幼儿通过欣赏毅行中的照片回忆毅行中遇到的趣事，并以毅行中美丽的风景为背景进行大胆地想象创作。画面主要以毅行人物及风景相结合，进行合理的布局。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刘锦宥、黄梓宸、梁峻晰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小朋友能够积极回忆并想象毅行中快乐的画面，能用绘画形式表现毅行中的趣事。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吴文欣、魏锦宸、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能够积极加入到绘画活动中，体验绘画带来的愉悦情绪，如果能注意画面的构图就更好啦！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小朋友也要控制好情绪，遇到困难可以耐下心寻求帮助。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303780" cy="1727835"/>
            <wp:effectExtent l="0" t="0" r="7620" b="12065"/>
            <wp:docPr id="2" name="图片 2" descr="IMG_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8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303780" cy="1727835"/>
            <wp:effectExtent l="0" t="0" r="7620" b="12065"/>
            <wp:docPr id="3" name="图片 3" descr="IMG_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8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303780" cy="1727835"/>
            <wp:effectExtent l="0" t="0" r="7620" b="12065"/>
            <wp:docPr id="4" name="图片 4" descr="IMG_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8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8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8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8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8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8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三、区域活动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6" name="图片 16" descr="IMG_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8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7" name="图片 17" descr="IMG_5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8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我建构了一个长长的汽车轨道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让我来看一看接下来的关卡是什么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8" name="图片 18" descr="IMG_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8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9" name="图片 19" descr="IMG_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8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我们一起来给小花上色吧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用茅根捏一捏转一转，一片花瓣就完成啦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20" name="图片 20" descr="IMG_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8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21" name="图片 21" descr="IMG_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8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多米诺骨牌可以摆出很多造型，摆放的时候要注意慢一些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我们一起来组装小零件加到后面的大作品上吧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今天我们在后面操场进行户外混班活动，有的选择骑小车、有的选择组队进行小游戏、有的推动彩色小车运物品、还有的在竹梯轮胎处进行攀爬平衡游戏。孩子们在老师的提醒下能够及时喝水休息。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center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8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8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5</w:t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80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8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8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IMG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8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中午吃的是鸦片鱼、肉末炒包菜、小米饭。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今天所有的小朋友都光盘啦，其中希望王知霖小朋友要自己动手吃饭哦，章欣媛、刘锦宥、小朋友在吃饭的时候要注意安静，边吃饭边聊天容易呛到哦！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幼儿有身体不舒服请及时告知老师哦！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2.明天家长会请大家准时参加哦！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3.4.9号最后一次的亲子游请大家积极报名参加哦！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0A04F3"/>
    <w:multiLevelType w:val="singleLevel"/>
    <w:tmpl w:val="9C0A04F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mZlNjU5YjI3ZWU1M2NhODE2ZTE3NjcwZDBlNjIxMmYwIiwidXNlckNvdW50Ijo5fQ=="/>
    <w:docVar w:name="KSO_WPS_MARK_KEY" w:val="f014202c-aee3-432e-a89b-15bc269073dc"/>
  </w:docVars>
  <w:rsids>
    <w:rsidRoot w:val="45502508"/>
    <w:rsid w:val="28302BC2"/>
    <w:rsid w:val="346F29B9"/>
    <w:rsid w:val="447D65EE"/>
    <w:rsid w:val="45502508"/>
    <w:rsid w:val="52C73AA8"/>
    <w:rsid w:val="54724893"/>
    <w:rsid w:val="5E747C12"/>
    <w:rsid w:val="5F9E3BC3"/>
    <w:rsid w:val="62F52F15"/>
    <w:rsid w:val="6B746A64"/>
    <w:rsid w:val="6BCC38C8"/>
    <w:rsid w:val="6CEB4E17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657</Words>
  <Characters>673</Characters>
  <Lines>0</Lines>
  <Paragraphs>0</Paragraphs>
  <TotalTime>15</TotalTime>
  <ScaleCrop>false</ScaleCrop>
  <LinksUpToDate>false</LinksUpToDate>
  <CharactersWithSpaces>676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2025-04-02T13:07:35Z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C3B0D643EC514528AED5E3680F18DB75_13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