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2025.4.1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二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我们在春天里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今天3人请假，其余全部来园！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二、半日活动：徒步毅行星星充电公园</w:t>
      </w:r>
    </w:p>
    <w:p>
      <w:pPr>
        <w:ind w:firstLine="420" w:firstLineChars="200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春暖花开，是接触大自然最好的时机。为了增进孩子们对大自然的热爱，培养他们的毅力、团队合作精神以及环保意识，我组特组织大班幼儿前往“星星充电公园”进行毅行活动。此次活动旨在通过徒步旅行，让孩子们亲近自然，体验户外运动的乐趣，同时学习关于新能源和环保的知识，激发他们对科学的好奇心和探索欲。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bookmarkStart w:id="0" w:name="OLE_LINK1"/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王诺婉、丁曼婷、徐梓赫、王秋瑶、谌睿、黄梓宸、郑书韵、阴少帅、王楷博、李慕妍、刘锦宥、胡奕可、张奕涵、徐佳伊、章昕媛、王若鑫、徐筱晞、杨易、李璟睿、王知霖、周艺天、张悦威、梁峻晰、冯欣、谭沁、魏锦宸、吴文欣、蒋翊晗、徐诺</w:t>
      </w:r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都能够坚持走完全程，同时到达目的地之后能够</w:t>
      </w:r>
      <w:r>
        <w:rPr>
          <w:rFonts w:hint="default"/>
          <w:lang w:val="en-US" w:eastAsia="zh-CN"/>
        </w:rPr>
        <w:t>认识公园中的科技设施，如智能充电桩、太阳能</w:t>
      </w:r>
      <w:r>
        <w:rPr>
          <w:rFonts w:hint="eastAsia"/>
          <w:lang w:val="en-US" w:eastAsia="zh-CN"/>
        </w:rPr>
        <w:t>充电源</w:t>
      </w:r>
      <w:r>
        <w:rPr>
          <w:rFonts w:hint="default"/>
          <w:lang w:val="en-US" w:eastAsia="zh-CN"/>
        </w:rPr>
        <w:t>等</w:t>
      </w:r>
      <w:r>
        <w:rPr>
          <w:rFonts w:hint="eastAsia"/>
          <w:lang w:val="en-US" w:eastAsia="zh-CN"/>
        </w:rPr>
        <w:t>，并</w:t>
      </w:r>
      <w:r>
        <w:rPr>
          <w:rFonts w:hint="default"/>
          <w:lang w:val="en-US" w:eastAsia="zh-CN"/>
        </w:rPr>
        <w:t>用简单的图画、符号或文字记录自己的发现，提升</w:t>
      </w:r>
      <w:r>
        <w:rPr>
          <w:rFonts w:hint="eastAsia"/>
          <w:lang w:val="en-US" w:eastAsia="zh-CN"/>
        </w:rPr>
        <w:t>了</w:t>
      </w:r>
      <w:r>
        <w:rPr>
          <w:rFonts w:hint="default"/>
          <w:lang w:val="en-US" w:eastAsia="zh-CN"/>
        </w:rPr>
        <w:t>记录与表达能力。</w:t>
      </w:r>
      <w:r>
        <w:rPr>
          <w:rFonts w:hint="eastAsia"/>
          <w:lang w:val="en-US" w:eastAsia="zh-CN"/>
        </w:rPr>
        <w:t>在回程的路上，孩子们也发现了很多漂亮的花花草草，并互相加油打气，真的很棒！</w:t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9885" cy="2160270"/>
            <wp:effectExtent l="0" t="0" r="5715" b="11430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9885" cy="2160270"/>
            <wp:effectExtent l="0" t="0" r="5715" b="1143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9885" cy="2160270"/>
            <wp:effectExtent l="0" t="0" r="5715" b="1143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9885" cy="2160270"/>
            <wp:effectExtent l="0" t="0" r="5715" b="1143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9885" cy="2160270"/>
            <wp:effectExtent l="0" t="0" r="5715" b="1143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9885" cy="2160270"/>
            <wp:effectExtent l="0" t="0" r="5715" b="1143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9885" cy="2160270"/>
            <wp:effectExtent l="0" t="0" r="5715" b="1143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80360" cy="2160270"/>
            <wp:effectExtent l="0" t="0" r="2540" b="11430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三、家长会制作邀请函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马上就要到大班最后一次的家长会啦，为了能够让家长更好的接收到信息，并及时参与到我们的活动中来，孩子们纷纷为自己的爸爸妈妈制作了邀请函。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  <w:bookmarkStart w:id="1" w:name="_GoBack"/>
      <w:r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  <w:drawing>
          <wp:inline distT="0" distB="0" distL="114300" distR="114300">
            <wp:extent cx="2400935" cy="1800225"/>
            <wp:effectExtent l="0" t="0" r="12065" b="3175"/>
            <wp:docPr id="11" name="图片 11" descr="27d64f31bcf76c2572a7d76d43e11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7d64f31bcf76c2572a7d76d43e11f1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c0005b26b1757a295e4f19b93b87ec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0005b26b1757a295e4f19b93b87ecb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  <w:drawing>
          <wp:inline distT="0" distB="0" distL="114300" distR="114300">
            <wp:extent cx="2400935" cy="1800225"/>
            <wp:effectExtent l="0" t="0" r="12065" b="3175"/>
            <wp:docPr id="12" name="图片 12" descr="9acac0a56bb583a9ebc371956a614c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acac0a56bb583a9ebc371956a614cb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  <w:drawing>
          <wp:inline distT="0" distB="0" distL="114300" distR="114300">
            <wp:extent cx="2400935" cy="1800225"/>
            <wp:effectExtent l="0" t="0" r="12065" b="3175"/>
            <wp:docPr id="13" name="图片 13" descr="de970b4e13e4de568d2cc72412cc9b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e970b4e13e4de568d2cc72412cc9b3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14" name="图片 14" descr="591530a10f1cba1e711d29b9b2b65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91530a10f1cba1e711d29b9b2b6535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16" name="图片 16" descr="efed8b3743aca1a73bcb63932a53bb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fed8b3743aca1a73bcb63932a53bb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四、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中午吃的是牛肉炒饭、羊肚菌虫草花虾滑汤。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今天所有的小朋友都光盘啦，其中希望张悦威、章欣媛、吴文欣、梁峻晰、魏锦宸小朋友能在散步排队时及时跟上队伍哦！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幼儿有身体不舒服请及时告知老师哦！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2.4.3号家长会请大家及时关注时间并准时参加哦！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3.4.9号最后一次的亲子游请大家积极报名参加哦！</w:t>
      </w:r>
    </w:p>
    <w:sectPr>
      <w:headerReference r:id="rId3" w:type="default"/>
      <w:footerReference r:id="rId4" w:type="default"/>
      <w:pgSz w:w="11906" w:h="16838"/>
      <w:pgMar w:top="1417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-1144270</wp:posOffset>
          </wp:positionH>
          <wp:positionV relativeFrom="margin">
            <wp:posOffset>-905510</wp:posOffset>
          </wp:positionV>
          <wp:extent cx="7541260" cy="10668000"/>
          <wp:effectExtent l="0" t="0" r="2540" b="0"/>
          <wp:wrapNone/>
          <wp:docPr id="1" name="WordPictureWatermark38080" descr="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8080" descr="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CwiaGRpZCI6ImZlNjU5YjI3ZWU1M2NhODE2ZTE3NjcwZDBlNjIxMmYwIiwidXNlckNvdW50Ijo4fQ=="/>
    <w:docVar w:name="KSO_WPS_MARK_KEY" w:val="f014202c-aee3-432e-a89b-15bc269073dc"/>
  </w:docVars>
  <w:rsids>
    <w:rsidRoot w:val="45502508"/>
    <w:rsid w:val="28302BC2"/>
    <w:rsid w:val="346F29B9"/>
    <w:rsid w:val="447D65EE"/>
    <w:rsid w:val="45502508"/>
    <w:rsid w:val="52C73AA8"/>
    <w:rsid w:val="54724893"/>
    <w:rsid w:val="5E747C12"/>
    <w:rsid w:val="62F52F15"/>
    <w:rsid w:val="6B746A64"/>
    <w:rsid w:val="6BCC38C8"/>
    <w:rsid w:val="6CEB4E17"/>
    <w:rsid w:val="70996B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6396afd-3166-4c98-b01b-e2facb6e203d\&#23567;&#28165;&#26032;&#21487;&#29233;&#21345;&#36890;&#26641;&#214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小清新可爱卡通树叶信纸.docx</Template>
  <Pages>2</Pages>
  <Words>590</Words>
  <Characters>606</Characters>
  <Lines>0</Lines>
  <Paragraphs>0</Paragraphs>
  <TotalTime>0</TotalTime>
  <ScaleCrop>false</ScaleCrop>
  <LinksUpToDate>false</LinksUpToDate>
  <CharactersWithSpaces>609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2021-09-14T23:59:00Z</dcterms:created>
  <dc:creator>Moent</dc:creator>
  <cp:lastModifiedBy>☀️.moent.☀️</cp:lastModifiedBy>
  <dcterms:modified xsi:type="dcterms:W3CDTF">2025-04-01T13:03:21Z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v1.0_mb_4veUiXt2cjSFBXREaIMEOQ==</vt:lpwstr>
  </property>
  <property fmtid="{D5CDD505-2E9C-101B-9397-08002B2CF9AE}" pid="4" name="ICV">
    <vt:lpwstr>152DAD936B6242658DB22A434051BE23_13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