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50327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77645" cy="1696720"/>
            <wp:effectExtent l="0" t="0" r="8255" b="508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842" b="19086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今日星期四，共有19人来园，3人请假。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3879C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0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1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0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1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48A49B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0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18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243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0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1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2483485"/>
                  <wp:effectExtent l="0" t="0" r="3810" b="5715"/>
                  <wp:docPr id="3" name="图片 3" descr="IMG_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18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248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3180" w:type="dxa"/>
          </w:tcPr>
          <w:p w14:paraId="15EFCDE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49FBB5FE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272A306F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233</Words>
  <Characters>262</Characters>
  <Lines>1</Lines>
  <Paragraphs>1</Paragraphs>
  <TotalTime>1</TotalTime>
  <ScaleCrop>false</ScaleCrop>
  <LinksUpToDate>false</LinksUpToDate>
  <CharactersWithSpaces>264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2025-03-31T02:32:13Z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