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50326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00225" cy="1800225"/>
            <wp:effectExtent l="0" t="0" r="3175" b="3175"/>
            <wp:docPr id="34" name="图片 34" descr="be8d0d4687c0c113af3338b9b8cfa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8d0d4687c0c113af3338b9b8cfab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今日星期三，4人请假。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_GoBack" w:colFirst="2" w:colLast="6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区域游戏活动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33146F23">
      <w:pPr>
        <w:spacing w:line="360" w:lineRule="exact"/>
        <w:ind w:firstLine="42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区域游戏时间，我们选择自己喜欢的区域进行游戏，可以在植物角观察动植物、可以在图书角看绘本，也可以在建构区搭建自己喜欢的东西……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" name="图片 2" descr="IMG_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6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" name="图片 3" descr="IMG_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31010" cy="1298575"/>
                  <wp:effectExtent l="0" t="0" r="21590" b="22225"/>
                  <wp:docPr id="4" name="图片 4" descr="IMG_8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6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3075" cy="1306830"/>
                  <wp:effectExtent l="0" t="0" r="9525" b="13970"/>
                  <wp:docPr id="6" name="图片 6" descr="IMG_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6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37995" cy="1303655"/>
                  <wp:effectExtent l="0" t="0" r="14605" b="17145"/>
                  <wp:docPr id="7" name="图片 7" descr="IMG_8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6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04975" cy="1278890"/>
                  <wp:effectExtent l="0" t="0" r="22225" b="16510"/>
                  <wp:docPr id="8" name="图片 8" descr="IMG_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6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34821">
        <w:trPr>
          <w:trHeight w:val="2598" w:hRule="atLeast"/>
        </w:trPr>
        <w:tc>
          <w:tcPr>
            <w:tcW w:w="2976" w:type="dxa"/>
          </w:tcPr>
          <w:p w14:paraId="4B886BC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03070" cy="1276985"/>
                  <wp:effectExtent l="0" t="0" r="24130" b="18415"/>
                  <wp:docPr id="9" name="图片 9" descr="IMG_8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6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7F09BD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4980" cy="1309370"/>
                  <wp:effectExtent l="0" t="0" r="7620" b="11430"/>
                  <wp:docPr id="11" name="图片 11" descr="IMG_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6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E07C32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6885" cy="1310005"/>
                  <wp:effectExtent l="0" t="0" r="5715" b="10795"/>
                  <wp:docPr id="12" name="图片 12" descr="IMG_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6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89B8E">
        <w:trPr>
          <w:trHeight w:val="2598" w:hRule="atLeast"/>
        </w:trPr>
        <w:tc>
          <w:tcPr>
            <w:tcW w:w="2976" w:type="dxa"/>
          </w:tcPr>
          <w:p w14:paraId="0C697CA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18945" cy="1289050"/>
                  <wp:effectExtent l="0" t="0" r="8255" b="6350"/>
                  <wp:docPr id="13" name="图片 13" descr="IMG_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6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CCEAE7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37995" cy="1303655"/>
                  <wp:effectExtent l="0" t="0" r="14605" b="17145"/>
                  <wp:docPr id="14" name="图片 14" descr="IMG_8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6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E17D2E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5410" cy="1835785"/>
                  <wp:effectExtent l="0" t="0" r="21590" b="18415"/>
                  <wp:docPr id="15" name="图片 15" descr="IMG_8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6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F1E13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BDE551F"/>
    <w:rsid w:val="6E2F1A4E"/>
    <w:rsid w:val="72FD41EA"/>
    <w:rsid w:val="7ADD4736"/>
    <w:rsid w:val="7AEB80BE"/>
    <w:rsid w:val="7BD6E560"/>
    <w:rsid w:val="7BE9F935"/>
    <w:rsid w:val="7BFD4077"/>
    <w:rsid w:val="7CFF17EB"/>
    <w:rsid w:val="7DB75D83"/>
    <w:rsid w:val="7F7FCBC3"/>
    <w:rsid w:val="8F76476A"/>
    <w:rsid w:val="97B65F7F"/>
    <w:rsid w:val="DF7E895A"/>
    <w:rsid w:val="EF5E1FEF"/>
    <w:rsid w:val="EFADE546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5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2025-02-22T05:02:00Z</dcterms:created>
  <dc:creator>陈丶清凉</dc:creator>
  <cp:lastModifiedBy>陈丶清凉</cp:lastModifiedBy>
  <dcterms:modified xsi:type="dcterms:W3CDTF">2025-03-31T09:47:42Z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CE486523AA72D2117860E967D89C4694_43</vt:lpwstr>
  </property>
</Properties>
</file>