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2025年3月6日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3A1E77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3F4FCA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0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60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7A9D66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0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63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8A0154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0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6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AC42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A3A1BCF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6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5433D0F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0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6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02934DC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0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6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28C1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0093DA5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0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6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34ED9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0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6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7555B8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0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67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6AE9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B070938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0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067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AFD326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0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06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63B3DCD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0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067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50C8E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4F8E73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AF104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65330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0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069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790DC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0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071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41CAF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0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07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DF3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8C8E0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0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07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96AF84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9" name="图片 39" descr="IMG_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02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CF37F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0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069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E7BCDC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7CDFCBD9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0DA25CA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31199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eastAsiaTheme="minorEastAsia"/>
          <w:lang w:eastAsia="zh-CN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IsImhkaWQiOiI4NmE4NzUyOWQxNGEyNmNjZTQ3Y2U2MDYwNDEyZjg2OSIsInVzZXJDb3VudCI6MjJ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EF1059"/>
    <w:rsid w:val="67F1A61B"/>
    <w:rsid w:val="6B0F5998"/>
    <w:rsid w:val="6D33DC7B"/>
    <w:rsid w:val="6E67E748"/>
    <w:rsid w:val="77FD6C35"/>
    <w:rsid w:val="79A5D034"/>
    <w:rsid w:val="79D450CE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F3F3B3CE"/>
    <w:rsid w:val="F6DF8D74"/>
    <w:rsid w:val="F711D1A8"/>
    <w:rsid w:val="F77B68E0"/>
    <w:rsid w:val="F77F97CC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9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2024-03-13T05:51:00Z</dcterms:created>
  <dc:creator>hsy.</dc:creator>
  <cp:lastModifiedBy>hsy.</cp:lastModifiedBy>
  <dcterms:modified xsi:type="dcterms:W3CDTF">2025-03-09T15:49:34Z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EAACFC8EA9E7B3DA0E48CD67DD4BB209_43</vt:lpwstr>
  </property>
</Properties>
</file>