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50307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318895" cy="1800225"/>
            <wp:effectExtent l="0" t="0" r="1905" b="3175"/>
            <wp:docPr id="14" name="图片 14" descr="ad2f4d0c90aba68aa9059a95359b2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2f4d0c90aba68aa9059a95359b2f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看护未睡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看护未睡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今天我们在中操场进行户外混班活动，我们可以扔沙包、爬攀爬网、用大型亿童搭城堡、和好朋友一起玩综合区。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3" name="图片 3" descr="IMG_7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8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4" name="图片 4" descr="IMG_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8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6" name="图片 6" descr="IMG_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8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7" name="图片 7" descr="IMG_7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8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8" name="图片 8" descr="IMG_7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8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9" name="图片 9" descr="IMG_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8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5FBF4087"/>
    <w:rsid w:val="67F6CB9F"/>
    <w:rsid w:val="6E2F1A4E"/>
    <w:rsid w:val="72FD41EA"/>
    <w:rsid w:val="7AEB80BE"/>
    <w:rsid w:val="7BD6E560"/>
    <w:rsid w:val="7BFD4077"/>
    <w:rsid w:val="7DB75D83"/>
    <w:rsid w:val="8F76476A"/>
    <w:rsid w:val="DE3766BC"/>
    <w:rsid w:val="DF7E895A"/>
    <w:rsid w:val="EFADE546"/>
    <w:rsid w:val="F377F4DD"/>
    <w:rsid w:val="F5D69490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11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2025-02-20T21:02:00Z</dcterms:created>
  <dc:creator>陈丶清凉</dc:creator>
  <cp:lastModifiedBy>陈丶清凉</cp:lastModifiedBy>
  <dcterms:modified xsi:type="dcterms:W3CDTF">2025-03-24T17:51:04Z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54BDF502E114B5284629E167D7B6C179_43</vt:lpwstr>
  </property>
</Properties>
</file>