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50313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932305" cy="1640840"/>
            <wp:effectExtent l="0" t="0" r="10795" b="1016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b="43880"/>
                    <a:stretch>
                      <a:fillRect/>
                    </a:stretch>
                  </pic:blipFill>
                  <pic:spPr>
                    <a:xfrm>
                      <a:off x="0" y="0"/>
                      <a:ext cx="1932305" cy="1640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95AFDDC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数学：依样接着画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53879C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5662DEC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77060" cy="2502535"/>
                  <wp:effectExtent l="0" t="0" r="2540" b="12065"/>
                  <wp:docPr id="5" name="图片 5" descr="IMG_9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56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250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0131796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77060" cy="2502535"/>
                  <wp:effectExtent l="0" t="0" r="2540" b="12065"/>
                  <wp:docPr id="4" name="图片 4" descr="IMG_9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56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250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48A49B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77060" cy="2502535"/>
                  <wp:effectExtent l="0" t="0" r="2540" b="12065"/>
                  <wp:docPr id="3" name="图片 3" descr="IMG_9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56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250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2434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2F40B51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9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55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66204C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9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5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15EFCDE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bookmarkStart w:id="1" w:name="_GoBack"/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77060" cy="2502535"/>
                  <wp:effectExtent l="0" t="0" r="2540" b="12065"/>
                  <wp:docPr id="6" name="图片 6" descr="IMG_9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56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060" cy="250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49FBB5FE">
      <w:pPr>
        <w:numPr>
          <w:ilvl w:val="0"/>
          <w:numId w:val="0"/>
        </w:numPr>
        <w:ind w:leftChars="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272A306F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D346C9"/>
    <w:rsid w:val="72FE16E6"/>
    <w:rsid w:val="73AC5FA4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276</Words>
  <Characters>305</Characters>
  <Lines>1</Lines>
  <Paragraphs>1</Paragraphs>
  <TotalTime>2</TotalTime>
  <ScaleCrop>false</ScaleCrop>
  <LinksUpToDate>false</LinksUpToDate>
  <CharactersWithSpaces>307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2025-03-24T10:37:35Z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