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media/image6.svg" ContentType="image/sv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15314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100" w:lineRule="atLeast"/>
        <w:ind w:right="0" w:rightChars="0"/>
        <w:jc w:val="center"/>
        <w:textAlignment w:val="auto"/>
        <w:outlineLvl w:val="9"/>
        <w:rPr>
          <w:rStyle w:val="9"/>
          <w:rFonts w:hint="eastAsia" w:ascii="Sitka Display" w:hAnsi="Sitka Display" w:eastAsia="宋体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</w:pPr>
      <w:r>
        <w:rPr>
          <w:rStyle w:val="9"/>
          <w:rFonts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202</w:t>
      </w:r>
      <w:r>
        <w:rPr>
          <w:rStyle w:val="9"/>
          <w:rFonts w:hint="eastAsia"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50228</w:t>
      </w:r>
      <w:r>
        <w:rPr>
          <w:rStyle w:val="9"/>
          <w:rFonts w:hint="eastAsia" w:ascii="宋体" w:hAnsi="宋体" w:eastAsia="宋体" w:cs="宋体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| 中一</w:t>
      </w:r>
      <w:r>
        <w:rPr>
          <w:rStyle w:val="9"/>
          <w:rFonts w:hint="eastAsia" w:ascii="宋体" w:hAnsi="宋体" w:eastAsia="宋体" w:cs="宋体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Hans" w:bidi="ar"/>
          <w14:textFill>
            <w14:solidFill>
              <w14:schemeClr w14:val="tx2"/>
            </w14:solidFill>
          </w14:textFill>
        </w:rPr>
        <w:t>班</w:t>
      </w:r>
    </w:p>
    <w:p w14:paraId="29096ECF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CN"/>
          <w14:textFill>
            <w14:solidFill>
              <w14:schemeClr w14:val="tx2"/>
            </w14:solidFill>
          </w14:textFill>
        </w:rPr>
        <w:t>e</w:t>
      </w:r>
    </w:p>
    <w:p w14:paraId="6C71FC8E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val="en-US" w:eastAsia="zh-CN"/>
          <w14:textFill>
            <w14:solidFill>
              <w14:schemeClr w14:val="tx2"/>
            </w14:solidFill>
          </w14:textFill>
        </w:rPr>
        <w:drawing>
          <wp:inline distT="0" distB="0" distL="114300" distR="114300">
            <wp:extent cx="1200150" cy="1318895"/>
            <wp:effectExtent l="0" t="0" r="0" b="0"/>
            <wp:docPr id="4" name="图片 4" descr="805b87432c11ea81c77255ecb8d514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05b87432c11ea81c77255ecb8d514bb"/>
                    <pic:cNvPicPr>
                      <a:picLocks noChangeAspect="1"/>
                    </pic:cNvPicPr>
                  </pic:nvPicPr>
                  <pic:blipFill>
                    <a:blip r:embed="rId6"/>
                    <a:srcRect b="26737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1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F4CDE"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Style w:val="9"/>
          <w:rFonts w:hint="eastAsia" w:ascii="宋体" w:hAnsi="宋体" w:eastAsia="宋体" w:cs="宋体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「来园情况」</w:t>
      </w:r>
    </w:p>
    <w:p w14:paraId="416D66BC">
      <w:pPr>
        <w:bidi w:val="0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今日星期五</w:t>
      </w:r>
      <w:bookmarkStart w:id="0" w:name="_GoBack"/>
      <w:bookmarkEnd w:id="0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，2位幼儿请假。</w:t>
      </w:r>
    </w:p>
    <w:p w14:paraId="79E1C918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54" w:line="360" w:lineRule="exact"/>
        <w:ind w:firstLine="472" w:firstLineChars="200"/>
        <w:textAlignment w:val="baseline"/>
        <w:rPr>
          <w:rFonts w:hint="eastAsia" w:eastAsia="宋体"/>
          <w:b/>
          <w:bCs/>
          <w:spacing w:val="-2"/>
          <w:sz w:val="24"/>
          <w:szCs w:val="24"/>
          <w:lang w:val="en-US" w:eastAsia="zh-CN"/>
        </w:rPr>
      </w:pPr>
      <w:r>
        <w:rPr>
          <w:rFonts w:hint="eastAsia"/>
          <w:b/>
          <w:bCs/>
          <w:spacing w:val="-2"/>
          <w:sz w:val="24"/>
          <w:szCs w:val="24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-177800</wp:posOffset>
            </wp:positionH>
            <wp:positionV relativeFrom="margin">
              <wp:posOffset>3079750</wp:posOffset>
            </wp:positionV>
            <wp:extent cx="360045" cy="360045"/>
            <wp:effectExtent l="0" t="0" r="20955" b="20955"/>
            <wp:wrapNone/>
            <wp:docPr id="2" name="图片 2" descr="星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KSO_DOCER_RESOURCE_TRACE_INFO" s:val="{&quot;id&quot;:&quot;21582429&quot;,&quot;origin&quot;:0,&quot;type&quot;:&quot;icons&quot;,&quot;user&quot;:&quot;298660524&quot;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星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pacing w:val="-2"/>
          <w:sz w:val="24"/>
          <w:szCs w:val="24"/>
          <w:lang w:val="en-US" w:eastAsia="zh-CN"/>
        </w:rPr>
        <w:t>今日餐点</w:t>
      </w:r>
    </w:p>
    <w:p w14:paraId="143CCA80">
      <w:pPr>
        <w:bidi w:val="0"/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上午点心：鲜牛奶、蒸蛋糕</w:t>
      </w:r>
    </w:p>
    <w:p w14:paraId="32DC7065">
      <w:pPr>
        <w:bidi w:val="0"/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午餐：意大利面、菌菇老鸭汤</w:t>
      </w:r>
    </w:p>
    <w:p w14:paraId="0E13BE9A">
      <w:pPr>
        <w:bidi w:val="0"/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下午点心：咸粥</w:t>
      </w:r>
    </w:p>
    <w:p w14:paraId="289BEC5E">
      <w:pPr>
        <w:bidi w:val="0"/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水果：甜橙、草莓</w:t>
      </w:r>
    </w:p>
    <w:p w14:paraId="15B7B22B"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b/>
          <w:bCs/>
          <w:sz w:val="24"/>
          <w:szCs w:val="24"/>
          <w:vertAlign w:val="baseline"/>
          <w:lang w:val="en-US" w:eastAsia="zh-CN"/>
        </w:rPr>
      </w:pP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</w:t>
      </w:r>
      <w:r>
        <w:rPr>
          <w:rStyle w:val="9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日常生活观察</w:t>
      </w: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」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994"/>
        <w:gridCol w:w="1077"/>
        <w:gridCol w:w="1342"/>
        <w:gridCol w:w="1319"/>
        <w:gridCol w:w="1606"/>
        <w:gridCol w:w="1464"/>
      </w:tblGrid>
      <w:tr w14:paraId="47EAD40D">
        <w:tc>
          <w:tcPr>
            <w:tcW w:w="720" w:type="dxa"/>
            <w:vMerge w:val="restart"/>
          </w:tcPr>
          <w:p w14:paraId="7A131ED8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94" w:type="dxa"/>
            <w:vMerge w:val="restart"/>
          </w:tcPr>
          <w:p w14:paraId="29E32D2D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3738" w:type="dxa"/>
            <w:gridSpan w:val="3"/>
          </w:tcPr>
          <w:p w14:paraId="3A453DBC"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午餐</w:t>
            </w:r>
          </w:p>
        </w:tc>
        <w:tc>
          <w:tcPr>
            <w:tcW w:w="1606" w:type="dxa"/>
            <w:vMerge w:val="restart"/>
          </w:tcPr>
          <w:p w14:paraId="5F151145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午睡</w:t>
            </w:r>
          </w:p>
        </w:tc>
        <w:tc>
          <w:tcPr>
            <w:tcW w:w="1464" w:type="dxa"/>
            <w:vMerge w:val="restart"/>
          </w:tcPr>
          <w:p w14:paraId="4FCC819A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备注</w:t>
            </w:r>
          </w:p>
        </w:tc>
      </w:tr>
      <w:tr w14:paraId="7B6005A2">
        <w:tc>
          <w:tcPr>
            <w:tcW w:w="720" w:type="dxa"/>
            <w:vMerge w:val="continue"/>
          </w:tcPr>
          <w:p w14:paraId="36D6B22D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94" w:type="dxa"/>
            <w:vMerge w:val="continue"/>
          </w:tcPr>
          <w:p w14:paraId="783609E7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77" w:type="dxa"/>
          </w:tcPr>
          <w:p w14:paraId="349B3ECB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饭</w:t>
            </w:r>
          </w:p>
        </w:tc>
        <w:tc>
          <w:tcPr>
            <w:tcW w:w="1342" w:type="dxa"/>
          </w:tcPr>
          <w:p w14:paraId="51F8830D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菜</w:t>
            </w:r>
          </w:p>
        </w:tc>
        <w:tc>
          <w:tcPr>
            <w:tcW w:w="1319" w:type="dxa"/>
          </w:tcPr>
          <w:p w14:paraId="74EE0EB9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汤</w:t>
            </w:r>
          </w:p>
        </w:tc>
        <w:tc>
          <w:tcPr>
            <w:tcW w:w="1606" w:type="dxa"/>
            <w:vMerge w:val="continue"/>
          </w:tcPr>
          <w:p w14:paraId="6CFECAF7"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64" w:type="dxa"/>
            <w:vMerge w:val="continue"/>
          </w:tcPr>
          <w:p w14:paraId="4857373E"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323666C5">
        <w:tc>
          <w:tcPr>
            <w:tcW w:w="720" w:type="dxa"/>
            <w:vAlign w:val="center"/>
          </w:tcPr>
          <w:p w14:paraId="0DDC5E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994" w:type="dxa"/>
            <w:vAlign w:val="center"/>
          </w:tcPr>
          <w:p w14:paraId="104995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韩昕怡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7B31D05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12053BD9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23052E8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15E70EF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5427DCB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6E4A0BF">
        <w:tc>
          <w:tcPr>
            <w:tcW w:w="720" w:type="dxa"/>
            <w:vAlign w:val="center"/>
          </w:tcPr>
          <w:p w14:paraId="5434B2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994" w:type="dxa"/>
            <w:vAlign w:val="center"/>
          </w:tcPr>
          <w:p w14:paraId="7710A5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韩昕悦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E5102F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6238C77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4BFC1410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4547188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00DD67A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0930160B">
        <w:tc>
          <w:tcPr>
            <w:tcW w:w="720" w:type="dxa"/>
            <w:vAlign w:val="center"/>
          </w:tcPr>
          <w:p w14:paraId="61C4E4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994" w:type="dxa"/>
            <w:vAlign w:val="center"/>
          </w:tcPr>
          <w:p w14:paraId="61EABF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吴清墨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D7DB1F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63E4231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6045862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4EEA97F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0C1981A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60B92CFF">
        <w:tc>
          <w:tcPr>
            <w:tcW w:w="720" w:type="dxa"/>
            <w:vAlign w:val="center"/>
          </w:tcPr>
          <w:p w14:paraId="679B4D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994" w:type="dxa"/>
            <w:vAlign w:val="center"/>
          </w:tcPr>
          <w:p w14:paraId="4C48EA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陆晟涵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623209C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02DCE469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319" w:type="dxa"/>
            <w:shd w:val="clear" w:color="auto" w:fill="auto"/>
            <w:vAlign w:val="top"/>
          </w:tcPr>
          <w:p w14:paraId="4317D28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606" w:type="dxa"/>
            <w:shd w:val="clear" w:color="auto" w:fill="auto"/>
            <w:vAlign w:val="top"/>
          </w:tcPr>
          <w:p w14:paraId="092860F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464" w:type="dxa"/>
            <w:shd w:val="clear" w:color="auto" w:fill="auto"/>
            <w:vAlign w:val="top"/>
          </w:tcPr>
          <w:p w14:paraId="16B2203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30A87156">
        <w:tc>
          <w:tcPr>
            <w:tcW w:w="720" w:type="dxa"/>
            <w:vAlign w:val="center"/>
          </w:tcPr>
          <w:p w14:paraId="15E30D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994" w:type="dxa"/>
            <w:vAlign w:val="center"/>
          </w:tcPr>
          <w:p w14:paraId="70A8F4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张梅伊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761B825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6BA55DA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50E20E0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30D468A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3E1D898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0D646235">
        <w:tc>
          <w:tcPr>
            <w:tcW w:w="720" w:type="dxa"/>
            <w:vAlign w:val="center"/>
          </w:tcPr>
          <w:p w14:paraId="0C7431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994" w:type="dxa"/>
            <w:vAlign w:val="center"/>
          </w:tcPr>
          <w:p w14:paraId="3841A1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吴沐檀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7BA5962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6FDF5E1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7D1D206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18D98EA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35EC3BE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9A781F7">
        <w:tc>
          <w:tcPr>
            <w:tcW w:w="720" w:type="dxa"/>
            <w:vAlign w:val="center"/>
          </w:tcPr>
          <w:p w14:paraId="2D52CB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994" w:type="dxa"/>
            <w:vAlign w:val="center"/>
          </w:tcPr>
          <w:p w14:paraId="019F8B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曹果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24FC8D8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29EE4B2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49BDA64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1ACF2B4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3A00B68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35A2E3B">
        <w:tc>
          <w:tcPr>
            <w:tcW w:w="720" w:type="dxa"/>
            <w:vAlign w:val="center"/>
          </w:tcPr>
          <w:p w14:paraId="763390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994" w:type="dxa"/>
            <w:vAlign w:val="center"/>
          </w:tcPr>
          <w:p w14:paraId="12E00D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曹煜琪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6A67240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42BBE48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319" w:type="dxa"/>
            <w:shd w:val="clear" w:color="auto" w:fill="auto"/>
            <w:vAlign w:val="top"/>
          </w:tcPr>
          <w:p w14:paraId="31DC0F3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606" w:type="dxa"/>
            <w:shd w:val="clear" w:color="auto" w:fill="auto"/>
            <w:vAlign w:val="top"/>
          </w:tcPr>
          <w:p w14:paraId="1AEE7A7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464" w:type="dxa"/>
            <w:shd w:val="clear" w:color="auto" w:fill="auto"/>
            <w:vAlign w:val="top"/>
          </w:tcPr>
          <w:p w14:paraId="5E44A03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2F988ED">
        <w:tc>
          <w:tcPr>
            <w:tcW w:w="720" w:type="dxa"/>
            <w:vAlign w:val="center"/>
          </w:tcPr>
          <w:p w14:paraId="0714BC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994" w:type="dxa"/>
            <w:vAlign w:val="center"/>
          </w:tcPr>
          <w:p w14:paraId="18803B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蒋安乐</w:t>
            </w:r>
          </w:p>
        </w:tc>
        <w:tc>
          <w:tcPr>
            <w:tcW w:w="1077" w:type="dxa"/>
            <w:vAlign w:val="top"/>
          </w:tcPr>
          <w:p w14:paraId="47B083F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vAlign w:val="top"/>
          </w:tcPr>
          <w:p w14:paraId="58CCC69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vAlign w:val="top"/>
          </w:tcPr>
          <w:p w14:paraId="0EB577B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vAlign w:val="top"/>
          </w:tcPr>
          <w:p w14:paraId="3473DEA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vAlign w:val="top"/>
          </w:tcPr>
          <w:p w14:paraId="6D3DF58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5CE0C9F2">
        <w:tc>
          <w:tcPr>
            <w:tcW w:w="720" w:type="dxa"/>
            <w:vAlign w:val="center"/>
          </w:tcPr>
          <w:p w14:paraId="0095F1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994" w:type="dxa"/>
            <w:vAlign w:val="center"/>
          </w:tcPr>
          <w:p w14:paraId="783801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韩书华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65729F6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1CBE5B8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63E4BDF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1D8EAF6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1649CE4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4A4BA314">
        <w:tc>
          <w:tcPr>
            <w:tcW w:w="720" w:type="dxa"/>
            <w:vAlign w:val="center"/>
          </w:tcPr>
          <w:p w14:paraId="4D8542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994" w:type="dxa"/>
            <w:vAlign w:val="center"/>
          </w:tcPr>
          <w:p w14:paraId="1A331E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顾言希</w:t>
            </w:r>
          </w:p>
        </w:tc>
        <w:tc>
          <w:tcPr>
            <w:tcW w:w="1077" w:type="dxa"/>
            <w:vAlign w:val="top"/>
          </w:tcPr>
          <w:p w14:paraId="4026106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vAlign w:val="top"/>
          </w:tcPr>
          <w:p w14:paraId="176A2B8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vAlign w:val="top"/>
          </w:tcPr>
          <w:p w14:paraId="27BAA0F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vAlign w:val="top"/>
          </w:tcPr>
          <w:p w14:paraId="47228F6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看护入睡</w:t>
            </w:r>
          </w:p>
        </w:tc>
        <w:tc>
          <w:tcPr>
            <w:tcW w:w="1464" w:type="dxa"/>
            <w:vAlign w:val="top"/>
          </w:tcPr>
          <w:p w14:paraId="02251AE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3C29830C">
        <w:tc>
          <w:tcPr>
            <w:tcW w:w="720" w:type="dxa"/>
            <w:vAlign w:val="center"/>
          </w:tcPr>
          <w:p w14:paraId="4EB10E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994" w:type="dxa"/>
            <w:vAlign w:val="center"/>
          </w:tcPr>
          <w:p w14:paraId="3E1787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贾钧尧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0194089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17E741E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5AF0BEC0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0B86879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6512068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49367905">
        <w:trPr>
          <w:trHeight w:val="284" w:hRule="atLeast"/>
        </w:trPr>
        <w:tc>
          <w:tcPr>
            <w:tcW w:w="720" w:type="dxa"/>
            <w:vAlign w:val="center"/>
          </w:tcPr>
          <w:p w14:paraId="0082FA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994" w:type="dxa"/>
            <w:vAlign w:val="center"/>
          </w:tcPr>
          <w:p w14:paraId="5B5136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杨宸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41720E2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1F43043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7C63D68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67EC832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看护入睡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6387BD7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6C9A3237">
        <w:tc>
          <w:tcPr>
            <w:tcW w:w="720" w:type="dxa"/>
            <w:vAlign w:val="center"/>
          </w:tcPr>
          <w:p w14:paraId="13C9A9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994" w:type="dxa"/>
            <w:vAlign w:val="center"/>
          </w:tcPr>
          <w:p w14:paraId="46EA69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张予安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54C009F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00F68D6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03AEE9B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34E46E9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248FC0B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26368ED0">
        <w:tc>
          <w:tcPr>
            <w:tcW w:w="720" w:type="dxa"/>
            <w:vAlign w:val="center"/>
          </w:tcPr>
          <w:p w14:paraId="36D7C3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994" w:type="dxa"/>
            <w:vAlign w:val="center"/>
          </w:tcPr>
          <w:p w14:paraId="56A013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高瑞泽</w:t>
            </w:r>
          </w:p>
        </w:tc>
        <w:tc>
          <w:tcPr>
            <w:tcW w:w="1077" w:type="dxa"/>
            <w:vAlign w:val="top"/>
          </w:tcPr>
          <w:p w14:paraId="5D17823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vAlign w:val="top"/>
          </w:tcPr>
          <w:p w14:paraId="30402D2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vAlign w:val="top"/>
          </w:tcPr>
          <w:p w14:paraId="761C0FB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vAlign w:val="top"/>
          </w:tcPr>
          <w:p w14:paraId="151A7AD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464" w:type="dxa"/>
            <w:vAlign w:val="top"/>
          </w:tcPr>
          <w:p w14:paraId="15C5773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提前回家</w:t>
            </w:r>
          </w:p>
        </w:tc>
      </w:tr>
      <w:tr w14:paraId="0C6D8537">
        <w:tc>
          <w:tcPr>
            <w:tcW w:w="720" w:type="dxa"/>
            <w:vAlign w:val="center"/>
          </w:tcPr>
          <w:p w14:paraId="37AB56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994" w:type="dxa"/>
            <w:vAlign w:val="center"/>
          </w:tcPr>
          <w:p w14:paraId="6CC6F1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张路翔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D58F63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242E5DC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726B6CB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3D028C9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526DD91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D959DC0">
        <w:tc>
          <w:tcPr>
            <w:tcW w:w="720" w:type="dxa"/>
            <w:vAlign w:val="center"/>
          </w:tcPr>
          <w:p w14:paraId="0FDA01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994" w:type="dxa"/>
            <w:vAlign w:val="center"/>
          </w:tcPr>
          <w:p w14:paraId="48DF8E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谢咏呈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4287D19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7DE6E220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7161471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4880131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0307ECC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5A9E09F1">
        <w:tc>
          <w:tcPr>
            <w:tcW w:w="720" w:type="dxa"/>
            <w:vAlign w:val="center"/>
          </w:tcPr>
          <w:p w14:paraId="00C952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994" w:type="dxa"/>
            <w:vAlign w:val="center"/>
          </w:tcPr>
          <w:p w14:paraId="205F21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汤凌宇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4C05DB8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7AE79C7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0079CE4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0D44D1C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看护入睡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282B94F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14394FF7">
        <w:trPr>
          <w:trHeight w:val="90" w:hRule="atLeast"/>
        </w:trPr>
        <w:tc>
          <w:tcPr>
            <w:tcW w:w="720" w:type="dxa"/>
            <w:vAlign w:val="center"/>
          </w:tcPr>
          <w:p w14:paraId="23A883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994" w:type="dxa"/>
            <w:vAlign w:val="center"/>
          </w:tcPr>
          <w:p w14:paraId="5C66B3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韩以轩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E5E754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0B4C075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11A1538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5C20408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1F11078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618139A7">
        <w:tc>
          <w:tcPr>
            <w:tcW w:w="720" w:type="dxa"/>
            <w:vAlign w:val="center"/>
          </w:tcPr>
          <w:p w14:paraId="267E7F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994" w:type="dxa"/>
            <w:vAlign w:val="center"/>
          </w:tcPr>
          <w:p w14:paraId="556DB8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冯煦晨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6ADC84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0E5F4E9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336F8FE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4767D77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4AE5EC7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6CCDCBE1">
        <w:tc>
          <w:tcPr>
            <w:tcW w:w="720" w:type="dxa"/>
            <w:vAlign w:val="center"/>
          </w:tcPr>
          <w:p w14:paraId="774985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994" w:type="dxa"/>
            <w:vAlign w:val="center"/>
          </w:tcPr>
          <w:p w14:paraId="083B2E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郑哲皓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428A061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4FC2F76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119B5B2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278961F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vAlign w:val="top"/>
          </w:tcPr>
          <w:p w14:paraId="7D8669C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75FC2F1B">
        <w:tc>
          <w:tcPr>
            <w:tcW w:w="720" w:type="dxa"/>
            <w:vAlign w:val="center"/>
          </w:tcPr>
          <w:p w14:paraId="2EEA00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994" w:type="dxa"/>
            <w:vAlign w:val="center"/>
          </w:tcPr>
          <w:p w14:paraId="4CCF1A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张致远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7952183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0707567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2B1B684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72D6985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vAlign w:val="top"/>
          </w:tcPr>
          <w:p w14:paraId="63B857D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 w14:paraId="0EEB3A1C">
      <w:pPr>
        <w:numPr>
          <w:ilvl w:val="0"/>
          <w:numId w:val="0"/>
        </w:numPr>
        <w:ind w:leftChars="0"/>
        <w:jc w:val="center"/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</w:pP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「</w:t>
      </w:r>
      <w:r>
        <w:rPr>
          <w:rStyle w:val="9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午餐活动</w:t>
      </w: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」</w:t>
      </w:r>
    </w:p>
    <w:p w14:paraId="15793DE3">
      <w:pPr>
        <w:numPr>
          <w:ilvl w:val="0"/>
          <w:numId w:val="0"/>
        </w:numPr>
        <w:ind w:leftChars="0" w:firstLine="640" w:firstLineChars="200"/>
        <w:jc w:val="both"/>
        <w:rPr>
          <w:rStyle w:val="9"/>
          <w:rFonts w:hint="default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</w:pPr>
      <w:r>
        <w:rPr>
          <w:rStyle w:val="9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今天我们吃的是美味的意大利面，真香呀，看我大口大口的在吃呢……</w:t>
      </w:r>
    </w:p>
    <w:tbl>
      <w:tblPr>
        <w:tblStyle w:val="7"/>
        <w:tblW w:w="861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6"/>
        <w:gridCol w:w="2216"/>
        <w:gridCol w:w="2136"/>
        <w:gridCol w:w="2136"/>
      </w:tblGrid>
      <w:tr w14:paraId="4884DAEE">
        <w:trPr>
          <w:trHeight w:val="2612" w:hRule="atLeast"/>
        </w:trPr>
        <w:tc>
          <w:tcPr>
            <w:tcW w:w="2067" w:type="dxa"/>
          </w:tcPr>
          <w:p w14:paraId="45143ED0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142365" cy="1523365"/>
                  <wp:effectExtent l="0" t="0" r="635" b="635"/>
                  <wp:docPr id="6" name="图片 6" descr="IMG_7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755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365" cy="152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8" w:type="dxa"/>
          </w:tcPr>
          <w:p w14:paraId="61001E0A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142365" cy="1523365"/>
                  <wp:effectExtent l="0" t="0" r="635" b="635"/>
                  <wp:docPr id="7" name="图片 7" descr="IMG_7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755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365" cy="152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6" w:type="dxa"/>
          </w:tcPr>
          <w:p w14:paraId="2E3CC0EE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133475" cy="1511935"/>
                  <wp:effectExtent l="0" t="0" r="9525" b="12065"/>
                  <wp:docPr id="8" name="图片 8" descr="IMG_7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755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6" w:type="dxa"/>
          </w:tcPr>
          <w:p w14:paraId="4D8D48EE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134110" cy="1511935"/>
                  <wp:effectExtent l="0" t="0" r="8890" b="12065"/>
                  <wp:docPr id="9" name="图片 9" descr="IMG_7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755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110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97506FD">
        <w:trPr>
          <w:trHeight w:val="2577" w:hRule="atLeast"/>
        </w:trPr>
        <w:tc>
          <w:tcPr>
            <w:tcW w:w="2067" w:type="dxa"/>
          </w:tcPr>
          <w:p w14:paraId="3E756C8E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134110" cy="1511935"/>
                  <wp:effectExtent l="0" t="0" r="8890" b="12065"/>
                  <wp:docPr id="11" name="图片 11" descr="IMG_75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756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110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8" w:type="dxa"/>
          </w:tcPr>
          <w:p w14:paraId="574FEE68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160780" cy="1548130"/>
                  <wp:effectExtent l="0" t="0" r="7620" b="1270"/>
                  <wp:docPr id="14" name="图片 14" descr="IMG_7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756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78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6" w:type="dxa"/>
          </w:tcPr>
          <w:p w14:paraId="37B22E8B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134110" cy="1511935"/>
                  <wp:effectExtent l="0" t="0" r="8890" b="12065"/>
                  <wp:docPr id="15" name="图片 15" descr="IMG_7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756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110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6" w:type="dxa"/>
          </w:tcPr>
          <w:p w14:paraId="1EF18397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134110" cy="1511935"/>
                  <wp:effectExtent l="0" t="0" r="8890" b="12065"/>
                  <wp:docPr id="16" name="图片 16" descr="IMG_7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756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110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E1173A8">
        <w:trPr>
          <w:trHeight w:val="2592" w:hRule="atLeast"/>
        </w:trPr>
        <w:tc>
          <w:tcPr>
            <w:tcW w:w="2067" w:type="dxa"/>
          </w:tcPr>
          <w:p w14:paraId="29684B07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134110" cy="1511935"/>
                  <wp:effectExtent l="0" t="0" r="8890" b="12065"/>
                  <wp:docPr id="17" name="图片 17" descr="IMG_7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756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110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8" w:type="dxa"/>
          </w:tcPr>
          <w:p w14:paraId="5FDC7779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160780" cy="1548130"/>
                  <wp:effectExtent l="0" t="0" r="7620" b="1270"/>
                  <wp:docPr id="18" name="图片 18" descr="IMG_7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756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78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6" w:type="dxa"/>
          </w:tcPr>
          <w:p w14:paraId="2369942A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134110" cy="1511935"/>
                  <wp:effectExtent l="0" t="0" r="8890" b="12065"/>
                  <wp:docPr id="19" name="图片 19" descr="IMG_7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756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110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6" w:type="dxa"/>
          </w:tcPr>
          <w:p w14:paraId="3EDA2888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134110" cy="1511935"/>
                  <wp:effectExtent l="0" t="0" r="8890" b="12065"/>
                  <wp:docPr id="20" name="图片 20" descr="IMG_7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757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110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9CC9791">
        <w:trPr>
          <w:trHeight w:val="2848" w:hRule="atLeast"/>
        </w:trPr>
        <w:tc>
          <w:tcPr>
            <w:tcW w:w="2067" w:type="dxa"/>
          </w:tcPr>
          <w:p w14:paraId="2034CFFC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196975" cy="1595755"/>
                  <wp:effectExtent l="0" t="0" r="22225" b="4445"/>
                  <wp:docPr id="21" name="图片 21" descr="IMG_7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757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975" cy="1595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8" w:type="dxa"/>
          </w:tcPr>
          <w:p w14:paraId="4F5B43DE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251585" cy="1668780"/>
                  <wp:effectExtent l="0" t="0" r="18415" b="7620"/>
                  <wp:docPr id="22" name="图片 22" descr="IMG_7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757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585" cy="1668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6" w:type="dxa"/>
          </w:tcPr>
          <w:p w14:paraId="35B6AB57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196975" cy="1595755"/>
                  <wp:effectExtent l="0" t="0" r="22225" b="4445"/>
                  <wp:docPr id="23" name="图片 23" descr="IMG_75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757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975" cy="1595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6" w:type="dxa"/>
          </w:tcPr>
          <w:p w14:paraId="3FF0749A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196975" cy="1595755"/>
                  <wp:effectExtent l="0" t="0" r="22225" b="4445"/>
                  <wp:docPr id="24" name="图片 24" descr="IMG_7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7578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975" cy="1595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C9A24E"/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CC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itka Display">
    <w:altName w:val="苹方-简"/>
    <w:panose1 w:val="00000000000000000000"/>
    <w:charset w:val="00"/>
    <w:family w:val="auto"/>
    <w:pitch w:val="default"/>
    <w:sig w:usb0="00000000" w:usb1="00000000" w:usb2="00000000" w:usb3="00000000" w:csb0="2000019F" w:csb1="00000000"/>
  </w:font>
  <w:font w:name="Cochin-BoldItalic">
    <w:panose1 w:val="02000603020000020003"/>
    <w:charset w:val="00"/>
    <w:family w:val="auto"/>
    <w:pitch w:val="default"/>
    <w:sig w:usb0="800002FF" w:usb1="4000004A" w:usb2="00000000" w:usb3="00000000" w:csb0="00000007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CDB8A7">
    <w:pPr>
      <w:pStyle w:val="3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4095750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5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95220" cy="23952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F082C4">
    <w:pPr>
      <w:pStyle w:val="4"/>
      <w:rPr>
        <w:rFonts w:hint="eastAsia" w:eastAsiaTheme="minorEastAsia"/>
        <w:lang w:eastAsia="zh-CN"/>
      </w:rPr>
    </w:pPr>
    <w: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10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554351" cy="1176431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</wp:anchor>
      </w:drawing>
    </w: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-600075</wp:posOffset>
          </wp:positionH>
          <wp:positionV relativeFrom="page">
            <wp:posOffset>581660</wp:posOffset>
          </wp:positionV>
          <wp:extent cx="6473825" cy="9528175"/>
          <wp:effectExtent l="0" t="0" r="3175" b="15875"/>
          <wp:wrapNone/>
          <wp:docPr id="1" name="图片 1" descr="图片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图片1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AEB80BE"/>
    <w:rsid w:val="20CC5D9C"/>
    <w:rsid w:val="67F6CB9F"/>
    <w:rsid w:val="6E2F1A4E"/>
    <w:rsid w:val="7AEB80BE"/>
    <w:rsid w:val="7BD6E560"/>
    <w:rsid w:val="7BFD4077"/>
    <w:rsid w:val="7BFEFE41"/>
    <w:rsid w:val="7DB75D83"/>
    <w:rsid w:val="8F76476A"/>
    <w:rsid w:val="DF7E895A"/>
    <w:rsid w:val="EFADE546"/>
    <w:rsid w:val="FF7D053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28"/>
      <w:szCs w:val="28"/>
      <w:lang w:val="en-US" w:eastAsia="en-US" w:bidi="ar-SA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extDirection w:val="btLr"/>
    </w:tcPr>
  </w:style>
  <w:style w:type="character" w:styleId="9">
    <w:name w:val="Strong"/>
    <w:basedOn w:val="8"/>
    <w:qFormat/>
    <w:uiPriority w:val="22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svg"/><Relationship Id="rId7" Type="http://schemas.openxmlformats.org/officeDocument/2006/relationships/image" Target="media/image5.pn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image" Target="media/image22.jpeg"/><Relationship Id="rId23" Type="http://schemas.openxmlformats.org/officeDocument/2006/relationships/image" Target="media/image21.jpeg"/><Relationship Id="rId22" Type="http://schemas.openxmlformats.org/officeDocument/2006/relationships/image" Target="media/image20.jpeg"/><Relationship Id="rId21" Type="http://schemas.openxmlformats.org/officeDocument/2006/relationships/image" Target="media/image19.jpeg"/><Relationship Id="rId20" Type="http://schemas.openxmlformats.org/officeDocument/2006/relationships/image" Target="media/image18.jpeg"/><Relationship Id="rId2" Type="http://schemas.openxmlformats.org/officeDocument/2006/relationships/settings" Target="settings.xml"/><Relationship Id="rId19" Type="http://schemas.openxmlformats.org/officeDocument/2006/relationships/image" Target="media/image17.jpeg"/><Relationship Id="rId18" Type="http://schemas.openxmlformats.org/officeDocument/2006/relationships/image" Target="media/image16.jpe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chenqingliang/Library/Containers/com.kingsoft.wpsoffice.mac/Data/.kingsoft/office6/templates/download/4c535cac-2ae8-49ce-8593-4ea8cfb6289a/&#31616;&#32422;&#21345;&#36890;&#39118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简约卡通风信纸.docx</Template>
  <Pages>2</Pages>
  <Words>131</Words>
  <Characters>131</Characters>
  <Lines>0</Lines>
  <Paragraphs>0</Paragraphs>
  <TotalTime>4</TotalTime>
  <ScaleCrop>false</ScaleCrop>
  <LinksUpToDate>false</LinksUpToDate>
  <CharactersWithSpaces>131</CharactersWithSpaces>
  <Application>WPS Office_7.2.2.8955_F1E327BC-269C-435d-A152-05C5408002CA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2025-02-19T13:02:00Z</dcterms:created>
  <dc:creator>陈丶清凉</dc:creator>
  <cp:lastModifiedBy>陈丶清凉</cp:lastModifiedBy>
  <dcterms:modified xsi:type="dcterms:W3CDTF">2025-03-24T17:28:51Z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2052-7.2.2.8955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C3BA58C290AB8107D325E167CDB44A73_43</vt:lpwstr>
  </property>
</Properties>
</file>