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6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50303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200150" cy="1318895"/>
            <wp:effectExtent l="0" t="0" r="0" b="0"/>
            <wp:docPr id="4" name="图片 4" descr="805b87432c11ea81c77255ecb8d51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5b87432c11ea81c77255ecb8d514bb"/>
                    <pic:cNvPicPr>
                      <a:picLocks noChangeAspect="1"/>
                    </pic:cNvPicPr>
                  </pic:nvPicPr>
                  <pic:blipFill>
                    <a:blip r:embed="rId6"/>
                    <a:srcRect b="2673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今日星期一，全勤。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2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-177800</wp:posOffset>
            </wp:positionH>
            <wp:positionV relativeFrom="margin">
              <wp:posOffset>3079750</wp:posOffset>
            </wp:positionV>
            <wp:extent cx="360045" cy="360045"/>
            <wp:effectExtent l="0" t="0" r="20955" b="20955"/>
            <wp:wrapNone/>
            <wp:docPr id="2" name="图片 2" descr="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82429&quot;,&quot;origin&quot;:0,&quot;type&quot;:&quot;icons&quot;,&quot;user&quot;:&quot;29866052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星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</w:t>
      </w:r>
    </w:p>
    <w:p w14:paraId="143CCA80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上午点心：鲜牛奶、脆香桃酥</w:t>
      </w:r>
    </w:p>
    <w:p w14:paraId="32DC7065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午餐：藜麦饭、糖醋排骨、莴苣炒香干、青菜牛肉丸子</w:t>
      </w:r>
    </w:p>
    <w:p w14:paraId="0E13BE9A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下午点心：红豆沙芋头羮</w:t>
      </w:r>
    </w:p>
    <w:p w14:paraId="289BEC5E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水果：樱桃番茄、苹果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睡的晚</w:t>
            </w: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手工活动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numPr>
          <w:ilvl w:val="0"/>
          <w:numId w:val="0"/>
        </w:numPr>
        <w:ind w:leftChars="0" w:firstLine="640" w:firstLineChars="20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今天我们一起制作太空泥小花，装饰我们美工区的花园，有的组做太阳花、有的组做风信子、有的组做郁金香、有的组做玫瑰花</w:t>
      </w:r>
      <w:bookmarkStart w:id="0" w:name="_GoBack"/>
      <w:bookmarkEnd w:id="0"/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……</w:t>
      </w:r>
    </w:p>
    <w:tbl>
      <w:tblPr>
        <w:tblStyle w:val="7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6"/>
        <w:gridCol w:w="2976"/>
        <w:gridCol w:w="2976"/>
      </w:tblGrid>
      <w:tr w14:paraId="4884DAEE">
        <w:trPr>
          <w:trHeight w:val="2633" w:hRule="atLeast"/>
        </w:trPr>
        <w:tc>
          <w:tcPr>
            <w:tcW w:w="2976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3" name="图片 3" descr="IMG_7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6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6" name="图片 6" descr="IMG_7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6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7" name="图片 7" descr="IMG_7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6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98" w:hRule="atLeast"/>
        </w:trPr>
        <w:tc>
          <w:tcPr>
            <w:tcW w:w="2976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8" name="图片 8" descr="IMG_7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6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9" name="图片 9" descr="IMG_7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6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11" name="图片 11" descr="IMG_7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6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1173A8">
        <w:trPr>
          <w:trHeight w:val="2613" w:hRule="atLeast"/>
        </w:trPr>
        <w:tc>
          <w:tcPr>
            <w:tcW w:w="2976" w:type="dxa"/>
          </w:tcPr>
          <w:p w14:paraId="29684B0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12" name="图片 12" descr="IMG_7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6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5FDC777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741170" cy="1305560"/>
                  <wp:effectExtent l="0" t="0" r="11430" b="15240"/>
                  <wp:docPr id="13" name="图片 13" descr="IMG_7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6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369942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</w:p>
        </w:tc>
      </w:tr>
    </w:tbl>
    <w:p w14:paraId="55C9A24E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67F6CB9F"/>
    <w:rsid w:val="6E2F1A4E"/>
    <w:rsid w:val="7AEB80BE"/>
    <w:rsid w:val="7BD6E560"/>
    <w:rsid w:val="7BFD4077"/>
    <w:rsid w:val="7DB75D83"/>
    <w:rsid w:val="8F76476A"/>
    <w:rsid w:val="DF7E895A"/>
    <w:rsid w:val="EFADE546"/>
    <w:rsid w:val="F5D69490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svg"/><Relationship Id="rId7" Type="http://schemas.openxmlformats.org/officeDocument/2006/relationships/image" Target="media/image5.pn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5</TotalTime>
  <ScaleCrop>false</ScaleCrop>
  <LinksUpToDate>false</LinksUpToDate>
  <CharactersWithSpaces>131</CharactersWithSpaces>
  <Application>WPS Office_7.2.1.8947_F1E327BC-269C-435d-A152-05C5408002CA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2025-02-19T13:02:00Z</dcterms:created>
  <dc:creator>陈丶清凉</dc:creator>
  <cp:lastModifiedBy>陈丶清凉</cp:lastModifiedBy>
  <dcterms:modified xsi:type="dcterms:W3CDTF">2025-03-04T14:04:04Z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2052-7.2.1.8947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A209CA0C57155286D497C6675F048BDD_43</vt:lpwstr>
  </property>
</Properties>
</file>