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50318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932305" cy="1640840"/>
            <wp:effectExtent l="0" t="0" r="10795" b="1016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b="43880"/>
                    <a:stretch>
                      <a:fillRect/>
                    </a:stretch>
                  </pic:blipFill>
                  <pic:spPr>
                    <a:xfrm>
                      <a:off x="0" y="0"/>
                      <a:ext cx="1932305" cy="16408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今日星期二，共有19人来园，3人请假。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看护入睡</w:t>
            </w: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95AFDDC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4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80"/>
        <w:gridCol w:w="3180"/>
        <w:gridCol w:w="3180"/>
      </w:tblGrid>
      <w:tr w14:paraId="53879CD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5662DEC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96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969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0131796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969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9691(1)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48A49BE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9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973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2434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80" w:type="dxa"/>
          </w:tcPr>
          <w:p w14:paraId="2F40B51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8" name="图片 8" descr="IMG_9690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690(2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366204C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9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972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80" w:type="dxa"/>
          </w:tcPr>
          <w:p w14:paraId="15EFCDE0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9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973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FBB5FE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272A306F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bookmarkStart w:id="1" w:name="_GoBack"/>
      <w:bookmarkEnd w:id="1"/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71F22FF"/>
    <w:rsid w:val="47573A97"/>
    <w:rsid w:val="47B7762C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50487C"/>
    <w:rsid w:val="6FBE3942"/>
    <w:rsid w:val="6FCA65BB"/>
    <w:rsid w:val="6FDCE4EF"/>
    <w:rsid w:val="6FFBDDB4"/>
    <w:rsid w:val="70557973"/>
    <w:rsid w:val="71A70E42"/>
    <w:rsid w:val="71BC22ED"/>
    <w:rsid w:val="71F77D5F"/>
    <w:rsid w:val="72272E4F"/>
    <w:rsid w:val="723A1779"/>
    <w:rsid w:val="72D346C9"/>
    <w:rsid w:val="72FE16E6"/>
    <w:rsid w:val="73AC5FA4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241</Words>
  <Characters>270</Characters>
  <Lines>1</Lines>
  <Paragraphs>1</Paragraphs>
  <TotalTime>2</TotalTime>
  <ScaleCrop>false</ScaleCrop>
  <LinksUpToDate>false</LinksUpToDate>
  <CharactersWithSpaces>272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2025-03-24T10:41:34Z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