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6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50305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318895" cy="1800225"/>
            <wp:effectExtent l="0" t="0" r="1905" b="3175"/>
            <wp:docPr id="14" name="图片 14" descr="ad2f4d0c90aba68aa9059a95359b2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d2f4d0c90aba68aa9059a95359b2f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今日星期三，1人请假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2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-177800</wp:posOffset>
            </wp:positionH>
            <wp:positionV relativeFrom="margin">
              <wp:posOffset>3079750</wp:posOffset>
            </wp:positionV>
            <wp:extent cx="360045" cy="360045"/>
            <wp:effectExtent l="0" t="0" r="20955" b="20955"/>
            <wp:wrapNone/>
            <wp:docPr id="2" name="图片 2" descr="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82429&quot;,&quot;origin&quot;:0,&quot;type&quot;:&quot;icons&quot;,&quot;user&quot;:&quot;29866052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星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</w:t>
      </w:r>
    </w:p>
    <w:p w14:paraId="143CCA80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上午点心：鲜牛奶、芝士卡拉棒</w:t>
      </w:r>
    </w:p>
    <w:p w14:paraId="32DC7065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午餐：虾仁炒饭、玉米枸杞鸡汤</w:t>
      </w:r>
    </w:p>
    <w:p w14:paraId="0E13BE9A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下午点心：番茄鸡蛋焖面</w:t>
      </w:r>
    </w:p>
    <w:p w14:paraId="289BEC5E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水果：蓝莓 香蕉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提前回家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看护未睡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看护未睡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numPr>
          <w:ilvl w:val="0"/>
          <w:numId w:val="0"/>
        </w:numPr>
        <w:ind w:leftChars="0" w:firstLine="640" w:firstLineChars="20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科学《我从哪里来》本节活动是知识性科学活动，主要让孩子了解自己在妈妈肚子里的生长过程。胎儿是由父亲的精子和母亲的卵子在子宫内结合在一起变成受精卵，再由受精卵不断裂变，从而慢慢形成的，胎儿在母亲的肚子里刚开始是像豆芽形的，蜷缩在一起，但有时也会伸伸胳膊伸伸腿地动一动，胎儿经过约280天左右出生。活动采用绘本阅读的形式，绘本中将精子比喻成一个孩子小威，通过小威游泳比赛的故事向孩子阐述精子活动的轨迹，用小威勇闯第一暗喻每一个孩子都是最棒的，基因都是择优遗传的。……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7620" b="12065"/>
                  <wp:docPr id="15" name="图片 15" descr="IMG_7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7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16" name="图片 16" descr="IMG_7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7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17" name="图片 17" descr="IMG_7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7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18" name="图片 18" descr="IMG_7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7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19" name="图片 19" descr="IMG_7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7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0" name="图片 20" descr="IMG_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7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9A24E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5FBF4087"/>
    <w:rsid w:val="67F6CB9F"/>
    <w:rsid w:val="6E2F1A4E"/>
    <w:rsid w:val="7AEB80BE"/>
    <w:rsid w:val="7BD6E560"/>
    <w:rsid w:val="7BFD4077"/>
    <w:rsid w:val="7DB75D83"/>
    <w:rsid w:val="8F76476A"/>
    <w:rsid w:val="DF7E895A"/>
    <w:rsid w:val="EFADE546"/>
    <w:rsid w:val="F5D69490"/>
    <w:rsid w:val="FEEB2E31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svg"/><Relationship Id="rId7" Type="http://schemas.openxmlformats.org/officeDocument/2006/relationships/image" Target="media/image5.pn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7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2025-02-20T05:02:00Z</dcterms:created>
  <dc:creator>陈丶清凉</dc:creator>
  <cp:lastModifiedBy>陈丶清凉</cp:lastModifiedBy>
  <dcterms:modified xsi:type="dcterms:W3CDTF">2025-03-24T17:39:07Z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7D0B430D6A0102C536E3C767FFB7447D_43</vt:lpwstr>
  </property>
</Properties>
</file>