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50314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63040" cy="1800225"/>
            <wp:effectExtent l="0" t="0" r="10160" b="3175"/>
            <wp:docPr id="2" name="图片 2" descr="62b9535924b3a6edd26dbacade0e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b9535924b3a6edd26dbacade0e93cf"/>
                    <pic:cNvPicPr>
                      <a:picLocks noChangeAspect="1"/>
                    </pic:cNvPicPr>
                  </pic:nvPicPr>
                  <pic:blipFill>
                    <a:blip r:embed="rId6"/>
                    <a:srcRect t="13016" b="178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今日星期五，2人请假。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spacing w:line="360" w:lineRule="exact"/>
        <w:ind w:firstLine="420" w:firstLineChars="200"/>
        <w:rPr>
          <w:rStyle w:val="9"/>
          <w:rFonts w:hint="eastAsia" w:ascii="Sitka Display" w:hAnsi="Sitka Display" w:cs="Sitka Display" w:eastAsiaTheme="minorEastAsia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美术：全家福。</w:t>
      </w:r>
      <w:r>
        <w:rPr>
          <w:rFonts w:hint="eastAsia" w:ascii="宋体" w:hAnsi="宋体" w:cs="宋体"/>
          <w:szCs w:val="21"/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所以活动中不仅让幼儿观察人物的外表特征，分辨出每个人在家庭中的称呼，还让幼儿感受家庭的亲情，初步培养孩子爱家庭、爱父母，尊敬老人的情感</w:t>
      </w:r>
      <w:r>
        <w:rPr>
          <w:rFonts w:hint="eastAsia" w:ascii="宋体" w:hAnsi="宋体" w:cs="宋体"/>
          <w:szCs w:val="21"/>
          <w:lang w:eastAsia="zh-CN"/>
        </w:rPr>
        <w:t>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13" name="图片 13" descr="IMG_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1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14" name="图片 14" descr="IMG_8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1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15" name="图片 15" descr="IMG_8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1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16" name="图片 16" descr="IMG_8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1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17" name="图片 17" descr="IMG_8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1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bookmarkStart w:id="0" w:name="_GoBack"/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18" name="图片 18" descr="IMG_8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1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5C9A24E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E2F1A4E"/>
    <w:rsid w:val="72FD41EA"/>
    <w:rsid w:val="7AEB80BE"/>
    <w:rsid w:val="7BD6E560"/>
    <w:rsid w:val="7BFD4077"/>
    <w:rsid w:val="7CFF17EB"/>
    <w:rsid w:val="7DB75D83"/>
    <w:rsid w:val="8F76476A"/>
    <w:rsid w:val="DF7E895A"/>
    <w:rsid w:val="EFADE546"/>
    <w:rsid w:val="F377F4DD"/>
    <w:rsid w:val="F5D69490"/>
    <w:rsid w:val="FAAEEC36"/>
    <w:rsid w:val="FEEB2E31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2025-02-21T13:02:00Z</dcterms:created>
  <dc:creator>陈丶清凉</dc:creator>
  <cp:lastModifiedBy>陈丶清凉</cp:lastModifiedBy>
  <dcterms:modified xsi:type="dcterms:W3CDTF">2025-03-24T18:03:10Z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06B10F272E26EF46DE2DE167584D94AF_43</vt:lpwstr>
  </property>
</Properties>
</file>