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50310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463040" cy="1800225"/>
            <wp:effectExtent l="0" t="0" r="10160" b="3175"/>
            <wp:docPr id="2" name="图片 2" descr="62b9535924b3a6edd26dbacade0e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b9535924b3a6edd26dbacade0e93cf"/>
                    <pic:cNvPicPr>
                      <a:picLocks noChangeAspect="1"/>
                    </pic:cNvPicPr>
                  </pic:nvPicPr>
                  <pic:blipFill>
                    <a:blip r:embed="rId6"/>
                    <a:srcRect t="13016" b="178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  <w:bookmarkStart w:id="0" w:name="_GoBack"/>
            <w:bookmarkEnd w:id="0"/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今天我们在中操场进行户外混班活动，我们可以扔沙包、爬攀爬网、用大型亿童搭城堡、和好朋友一起玩综合区。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3" name="图片 3" descr="IMG_7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8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4" name="图片 4" descr="IMG_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8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6" name="图片 6" descr="IMG_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8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7" name="图片 7" descr="IMG_7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8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2321560"/>
                  <wp:effectExtent l="0" t="0" r="11430" b="15240"/>
                  <wp:docPr id="8" name="图片 8" descr="IMG_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8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9" name="图片 9" descr="IMG_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8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5FBF4087"/>
    <w:rsid w:val="67F6CB9F"/>
    <w:rsid w:val="6E2F1A4E"/>
    <w:rsid w:val="72FD41EA"/>
    <w:rsid w:val="7AEB80BE"/>
    <w:rsid w:val="7BD6E560"/>
    <w:rsid w:val="7BFD4077"/>
    <w:rsid w:val="7CFF17EB"/>
    <w:rsid w:val="7DB75D83"/>
    <w:rsid w:val="8F76476A"/>
    <w:rsid w:val="DF7E895A"/>
    <w:rsid w:val="EFADE546"/>
    <w:rsid w:val="F377F4DD"/>
    <w:rsid w:val="F5D69490"/>
    <w:rsid w:val="FAAEEC36"/>
    <w:rsid w:val="FEEB2E31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2</TotalTime>
  <ScaleCrop>false</ScaleCrop>
  <LinksUpToDate>false</LinksUpToDate>
  <CharactersWithSpaces>131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2025-02-21T05:02:00Z</dcterms:created>
  <dc:creator>陈丶清凉</dc:creator>
  <cp:lastModifiedBy>陈丶清凉</cp:lastModifiedBy>
  <dcterms:modified xsi:type="dcterms:W3CDTF">2025-03-24T17:54:06Z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C98118A269385A93002BE167CD29D8E5_43</vt:lpwstr>
  </property>
</Properties>
</file>