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50317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463040" cy="1800225"/>
            <wp:effectExtent l="0" t="0" r="10160" b="3175"/>
            <wp:docPr id="2" name="图片 2" descr="62b9535924b3a6edd26dbacade0e9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b9535924b3a6edd26dbacade0e93cf"/>
                    <pic:cNvPicPr>
                      <a:picLocks noChangeAspect="1"/>
                    </pic:cNvPicPr>
                  </pic:nvPicPr>
                  <pic:blipFill>
                    <a:blip r:embed="rId6"/>
                    <a:srcRect t="13016" b="1781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今日星期一，3人请假。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spacing w:line="360" w:lineRule="exact"/>
        <w:ind w:firstLine="420" w:firstLineChars="200"/>
        <w:rPr>
          <w:rStyle w:val="9"/>
          <w:rFonts w:hint="eastAsia" w:ascii="Sitka Display" w:hAnsi="Sitka Display" w:cs="Sitka Display" w:eastAsiaTheme="minorEastAsia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今天我们在后操场的小车区进行户外游戏</w:t>
      </w:r>
      <w:r>
        <w:rPr>
          <w:rFonts w:hint="eastAsia" w:ascii="宋体" w:hAnsi="宋体" w:cs="宋体"/>
          <w:szCs w:val="21"/>
          <w:lang w:eastAsia="zh-CN"/>
        </w:rPr>
        <w:t>。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92275" cy="2257425"/>
                  <wp:effectExtent l="0" t="0" r="9525" b="3175"/>
                  <wp:docPr id="19" name="图片 19" descr="IMG_8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2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20" name="图片 20" descr="IMG_8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2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21" name="图片 21" descr="IMG_8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2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2" name="图片 22" descr="IMG_8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2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23" name="图片 23" descr="IMG_8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2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24" name="图片 24" descr="IMG_8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2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7861A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升旗仪式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67D8DF63">
      <w:pPr>
        <w:spacing w:line="360" w:lineRule="exact"/>
        <w:ind w:firstLine="420" w:firstLineChars="200"/>
        <w:rPr>
          <w:rStyle w:val="9"/>
          <w:rFonts w:hint="eastAsia" w:ascii="Sitka Display" w:hAnsi="Sitka Display" w:cs="Sitka Display" w:eastAsiaTheme="minorEastAsia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星期一，我们参加了</w:t>
      </w:r>
      <w:bookmarkStart w:id="0" w:name="_GoBack"/>
      <w:bookmarkEnd w:id="0"/>
      <w:r>
        <w:rPr>
          <w:rFonts w:hint="eastAsia" w:ascii="宋体" w:hAnsi="宋体" w:cs="宋体"/>
          <w:szCs w:val="21"/>
          <w:lang w:val="en-US" w:eastAsia="zh-CN"/>
        </w:rPr>
        <w:t>大班哥哥姐姐的升旗仪式</w:t>
      </w:r>
      <w:r>
        <w:rPr>
          <w:rFonts w:hint="eastAsia" w:ascii="宋体" w:hAnsi="宋体" w:cs="宋体"/>
          <w:szCs w:val="21"/>
          <w:lang w:eastAsia="zh-CN"/>
        </w:rPr>
        <w:t>。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7ADBDBE8">
        <w:trPr>
          <w:trHeight w:val="2633" w:hRule="atLeast"/>
        </w:trPr>
        <w:tc>
          <w:tcPr>
            <w:tcW w:w="2976" w:type="dxa"/>
          </w:tcPr>
          <w:p w14:paraId="2BEDDA6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5" name="图片 25" descr="IMG_8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2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26ADDF4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6" name="图片 26" descr="IMG_8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2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E5A164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27" name="图片 27" descr="IMG_8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2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00F82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5FFE4E40"/>
    <w:rsid w:val="67F6CB9F"/>
    <w:rsid w:val="6E2F1A4E"/>
    <w:rsid w:val="72FD41EA"/>
    <w:rsid w:val="7AEB80BE"/>
    <w:rsid w:val="7BD6E560"/>
    <w:rsid w:val="7BE9F935"/>
    <w:rsid w:val="7BFD4077"/>
    <w:rsid w:val="7CFF17EB"/>
    <w:rsid w:val="7DB75D83"/>
    <w:rsid w:val="8F76476A"/>
    <w:rsid w:val="DF7E895A"/>
    <w:rsid w:val="EFADE546"/>
    <w:rsid w:val="F377F4DD"/>
    <w:rsid w:val="F5D69490"/>
    <w:rsid w:val="F7FE0F6C"/>
    <w:rsid w:val="FAAEEC36"/>
    <w:rsid w:val="FEEB2E31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6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2025-02-21T13:02:00Z</dcterms:created>
  <dc:creator>陈丶清凉</dc:creator>
  <cp:lastModifiedBy>陈丶清凉</cp:lastModifiedBy>
  <dcterms:modified xsi:type="dcterms:W3CDTF">2025-03-24T18:10:56Z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A94D066757A33C75262EE167DC1883F6_43</vt:lpwstr>
  </property>
</Properties>
</file>