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2025年3月4日    星期二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今日来园：22人。</w:t>
      </w:r>
    </w:p>
    <w:p w14:paraId="4F8E737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AF10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D65330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2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D790DC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2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541CAF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2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F3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D8C8E0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96AF84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2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0CF37F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2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DDE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34AE13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D0BE399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2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E025F5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2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7BCDC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CDFCBD9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3CBE65B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</w:p>
    <w:p w14:paraId="4C69119E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728F1FA0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DC0D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B4963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3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266340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0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3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7BAF7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3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5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BE8671E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3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91DDB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3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F67E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3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463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B6989D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3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5A2076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3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D058201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3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25CA6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73119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eastAsiaTheme="minorEastAsia"/>
          <w:lang w:eastAsia="zh-CN"/>
        </w:rPr>
      </w:pPr>
      <w:bookmarkStart w:id="0" w:name="_GoBack"/>
      <w:bookmarkEnd w:id="0"/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EsImhkaWQiOiI4NmE4NzUyOWQxNGEyNmNjZTQ3Y2U2MDYwNDEyZjg2OSIsInVzZXJDb3VudCI6MjF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EF1059"/>
    <w:rsid w:val="67F1A61B"/>
    <w:rsid w:val="6B0F5998"/>
    <w:rsid w:val="6D33DC7B"/>
    <w:rsid w:val="77FD6C35"/>
    <w:rsid w:val="79A5D034"/>
    <w:rsid w:val="79D450CE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F3F3B3CE"/>
    <w:rsid w:val="F6DF8D74"/>
    <w:rsid w:val="F711D1A8"/>
    <w:rsid w:val="F77B68E0"/>
    <w:rsid w:val="F77F97CC"/>
    <w:rsid w:val="F7F2123F"/>
    <w:rsid w:val="F9B523CA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2024-03-13T05:51:00Z</dcterms:created>
  <dc:creator>hsy.</dc:creator>
  <cp:lastModifiedBy>hsy.</cp:lastModifiedBy>
  <dcterms:modified xsi:type="dcterms:W3CDTF">2025-03-09T15:06:13Z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64F24614C9CC4E43E53DCD67A52E8804_43</vt:lpwstr>
  </property>
</Properties>
</file>