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50312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63040" cy="1800225"/>
            <wp:effectExtent l="0" t="0" r="10160" b="3175"/>
            <wp:docPr id="2" name="图片 2" descr="62b9535924b3a6edd26dbacade0e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b9535924b3a6edd26dbacade0e93cf"/>
                    <pic:cNvPicPr>
                      <a:picLocks noChangeAspect="1"/>
                    </pic:cNvPicPr>
                  </pic:nvPicPr>
                  <pic:blipFill>
                    <a:blip r:embed="rId6"/>
                    <a:srcRect t="13016" b="178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</w:t>
      </w:r>
      <w:bookmarkStart w:id="0" w:name="_GoBack"/>
      <w:bookmarkEnd w:id="0"/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依样接画是指按照图形或实物的颜色、形状、位置等的排列规律，接着进行排序。就是在发现规律的基础上按规律排序，所以关键点是要让幼儿能准确地找出给予物体的排列的规律，然后再能按规律接着排序。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6" name="图片 6" descr="IMG_8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7" name="图片 7" descr="IMG_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8" name="图片 8" descr="IMG_8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9" name="图片 9" descr="IMG_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1" name="图片 11" descr="IMG_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2" name="图片 12" descr="IMG_8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67F6CB9F"/>
    <w:rsid w:val="6E2F1A4E"/>
    <w:rsid w:val="72FD41EA"/>
    <w:rsid w:val="7AEB80BE"/>
    <w:rsid w:val="7BD6E560"/>
    <w:rsid w:val="7BFD4077"/>
    <w:rsid w:val="7CFF17EB"/>
    <w:rsid w:val="7DB75D83"/>
    <w:rsid w:val="8F76476A"/>
    <w:rsid w:val="DF7E895A"/>
    <w:rsid w:val="EFADE546"/>
    <w:rsid w:val="F377F4DD"/>
    <w:rsid w:val="F5D69490"/>
    <w:rsid w:val="FAAEEC36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5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2025-02-21T13:02:00Z</dcterms:created>
  <dc:creator>陈丶清凉</dc:creator>
  <cp:lastModifiedBy>陈丶清凉</cp:lastModifiedBy>
  <dcterms:modified xsi:type="dcterms:W3CDTF">2025-03-24T18:00:35Z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0F3038D1BF6A1648432DE167B706917C_43</vt:lpwstr>
  </property>
</Properties>
</file>