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2025年3月18日    星期二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今日来园：19人。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7DE3D5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E50C8E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1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114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23C9D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1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114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EE327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1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14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0656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207929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1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16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5003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1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14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D6408F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7" name="图片 7" descr="IMG_1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16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E01F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710F65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8" name="图片 8" descr="IMG_1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15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E31A99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1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15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187A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1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15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8895CD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4F8E737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7E458622">
      <w:pPr>
        <w:spacing w:line="240" w:lineRule="auto"/>
        <w:ind w:firstLine="420" w:firstLineChars="200"/>
        <w:jc w:val="both"/>
        <w:rPr>
          <w:rFonts w:hint="eastAsia" w:asciiTheme="minorEastAsia" w:hAnsiTheme="minorEastAsia"/>
          <w:color w:val="auto"/>
        </w:rPr>
      </w:pPr>
      <w:r>
        <w:rPr>
          <w:rFonts w:hint="eastAsia" w:asciiTheme="minorEastAsia" w:hAnsiTheme="minorEastAsia"/>
          <w:color w:val="auto"/>
        </w:rPr>
        <w:t>鸟是两足、恒温、卵生的脊椎动物，身披羽毛，前肢演化成翅膀，有坚硬的喙。鸟类种类繁多，分布全球，生态多样，目前全世界为人所知的鸟类一共有9000多种。鸟的体型大小不一，既有很小的蜂鸟也有巨大的鸵鸟。鸟的食物多种多样，包括花蜜、种子、昆虫、鱼、腐肉或其他鸟。在自然界，鸟是所有脊椎动物中外形最美丽，声音最悦耳，深受人们喜爱的一种动物。鸟类是生态环境的“形象大使”，对环境保护有着重要的贡献，保护鸟类就是保护环境。本次活动我们通过多种形式了解常见鸟的名称、外形特征、生活环境等，丰富相关知识，发展了幼儿语言表达能力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AF104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D65330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/>
                <w:color w:val="auto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1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17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D790DC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1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17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541CAF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1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117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DF3E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D8C8E0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1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117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96AF844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1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20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0CF37F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1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119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E7BCDC">
      <w:pPr>
        <w:spacing w:line="240" w:lineRule="auto"/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23790F0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51D98A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A2A8BD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1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122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B07E46E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1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122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1228C8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1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122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03BD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281F0A1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1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122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1D326F3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1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122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E3E8A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IMG_1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122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06AF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17EF089">
            <w:pPr>
              <w:spacing w:line="24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IMG_1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122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4E43A0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7" name="图片 27" descr="IMG_1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122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A0140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8" name="图片 28" descr="IMG_1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122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6076C2">
      <w:pPr>
        <w:spacing w:line="240" w:lineRule="auto"/>
        <w:jc w:val="both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0ECEF1B5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bookmarkStart w:id="0" w:name="_GoBack"/>
      <w:bookmarkEnd w:id="0"/>
    </w:p>
    <w:p w14:paraId="0DA25CA6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731199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eastAsiaTheme="minorEastAsia"/>
          <w:lang w:eastAsia="zh-CN"/>
        </w:rPr>
      </w:pPr>
    </w:p>
    <w:p w14:paraId="69601EEB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8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MsImhkaWQiOiI4NmE4NzUyOWQxNGEyNmNjZTQ3Y2U2MDYwNDEyZjg2OSIsInVzZXJDb3VudCI6MjN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BD7BB13"/>
    <w:rsid w:val="5EE92E69"/>
    <w:rsid w:val="5F7F5AE8"/>
    <w:rsid w:val="62FFFA5E"/>
    <w:rsid w:val="657F4073"/>
    <w:rsid w:val="65EF1059"/>
    <w:rsid w:val="67F1A61B"/>
    <w:rsid w:val="6B0F5998"/>
    <w:rsid w:val="6D33DC7B"/>
    <w:rsid w:val="6E67E748"/>
    <w:rsid w:val="77FD6C35"/>
    <w:rsid w:val="79A5D034"/>
    <w:rsid w:val="79D450CE"/>
    <w:rsid w:val="79F3583A"/>
    <w:rsid w:val="7E35BB4E"/>
    <w:rsid w:val="7F3E53EA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E2A9FBB"/>
    <w:rsid w:val="DFF72AD4"/>
    <w:rsid w:val="EA7F88E9"/>
    <w:rsid w:val="EDDFE9AA"/>
    <w:rsid w:val="EE7F6DBE"/>
    <w:rsid w:val="EE8EAEA5"/>
    <w:rsid w:val="EED7F13C"/>
    <w:rsid w:val="EF5E2E51"/>
    <w:rsid w:val="EF794578"/>
    <w:rsid w:val="EFBF740C"/>
    <w:rsid w:val="F3F3B3CE"/>
    <w:rsid w:val="F6DF8D74"/>
    <w:rsid w:val="F711D1A8"/>
    <w:rsid w:val="F77B68E0"/>
    <w:rsid w:val="F77F97CC"/>
    <w:rsid w:val="F7F2123F"/>
    <w:rsid w:val="F9B523CA"/>
    <w:rsid w:val="F9DF3E66"/>
    <w:rsid w:val="FAFB20EE"/>
    <w:rsid w:val="FB9F31F5"/>
    <w:rsid w:val="FBBFCC19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5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2024-03-13T13:51:00Z</dcterms:created>
  <dc:creator>hsy.</dc:creator>
  <cp:lastModifiedBy>hsy.</cp:lastModifiedBy>
  <dcterms:modified xsi:type="dcterms:W3CDTF">2025-03-18T19:26:01Z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3A53448F8B4E46E44958D9676DADE088_43</vt:lpwstr>
  </property>
</Properties>
</file>