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AEEF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 w14:paraId="572C18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2025.3.20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四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 w14:paraId="5E96B280"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我们在春天里</w:t>
      </w:r>
    </w:p>
    <w:p w14:paraId="7A328D9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 w14:paraId="34D9C7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今天1人请假，其余全部来园！</w:t>
      </w:r>
    </w:p>
    <w:p w14:paraId="641D93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 w14:paraId="4BE958A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集体活动《手工活动：各种各样的花》</w:t>
      </w:r>
    </w:p>
    <w:p w14:paraId="03DCFE01"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上午我们进行了手工制作活动，材料有：吸管、棉签、水果网袋、毛根等材料，供幼儿自主选择制作材料。在讲解完操作步骤之后，幼儿分组进行手工活动。</w:t>
      </w:r>
    </w:p>
    <w:p w14:paraId="4686760F"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其中</w:t>
      </w:r>
      <w:r>
        <w:rPr>
          <w:rFonts w:ascii="宋体" w:hAnsi="宋体" w:eastAsia="宋体" w:cs="宋体"/>
          <w:color w:val="auto"/>
          <w:sz w:val="21"/>
          <w:szCs w:val="21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刘锦宥、黄梓宸、吴文欣、魏锦宸、小朋友能够大胆运用材料制作花朵，喜爱手工活动，并能将桌面整理干净，养成良好的整理习惯。</w:t>
      </w:r>
    </w:p>
    <w:p w14:paraId="12B7D1EE"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梁峻晰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小朋友对于材料的使用还不够熟练，还需要加强练习哦！</w:t>
      </w:r>
    </w:p>
    <w:p w14:paraId="6C4E7947">
      <w:pPr>
        <w:jc w:val="center"/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800225" cy="2401570"/>
            <wp:effectExtent l="0" t="0" r="13335" b="6350"/>
            <wp:docPr id="10" name="图片 10" descr="7ce2e95630981ef9e44b0796545c951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ce2e95630981ef9e44b0796545c9512_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800225" cy="2400300"/>
            <wp:effectExtent l="0" t="0" r="13335" b="7620"/>
            <wp:docPr id="11" name="图片 11" descr="5f8decf6cf12fd621ad7f93b7bd13cb7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f8decf6cf12fd621ad7f93b7bd13cb7_7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800225" cy="2400300"/>
            <wp:effectExtent l="0" t="0" r="13335" b="7620"/>
            <wp:docPr id="12" name="图片 12" descr="2b4813689b2266da18fbfa56b0f8f46e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b4813689b2266da18fbfa56b0f8f46e_7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800225" cy="2401570"/>
            <wp:effectExtent l="0" t="0" r="13335" b="6350"/>
            <wp:docPr id="13" name="图片 13" descr="16b7015733a9adf975164d02759bb2a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b7015733a9adf975164d02759bb2a9_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9BDF">
      <w:pPr>
        <w:numPr>
          <w:numId w:val="0"/>
        </w:numPr>
        <w:jc w:val="both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742F9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三、户外活动</w:t>
      </w:r>
    </w:p>
    <w:p w14:paraId="7A8B20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今天我们在前操场进行攀爬网活动，孩子们能够遵守游戏规则，有序进行户外游戏，在活动期间能够互相谦让，其中杨易、李璟睿、谌睿、阴少帅等小朋友在老师的提醒下能够注意安全，不奔跑。</w:t>
      </w:r>
    </w:p>
    <w:p w14:paraId="1738B2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2" name="图片 2" descr="IMG_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3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3" name="图片 3" descr="IMG_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3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4" name="图片 4" descr="IMG_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3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5" name="图片 5" descr="IMG_5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3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6" name="图片 6" descr="IMG_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3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7" name="图片 7" descr="IMG_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3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8" name="图片 8" descr="IMG_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3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9" name="图片 9" descr="IMG_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3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21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</w:p>
    <w:p w14:paraId="7AE27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四、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 w14:paraId="6C978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中午吃的是藜麦饭、炒猪肝、春日合菜、鸡毛菜菌菇汤。</w:t>
      </w:r>
    </w:p>
    <w:p w14:paraId="584D39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今天大多数小朋友都光盘啦，其中希望王诺婉、王知霖小朋友在吃饭的时候要专注一些哦。张悦威小朋友要坐姿端正哦。</w:t>
      </w:r>
      <w:bookmarkStart w:id="0" w:name="_GoBack"/>
      <w:bookmarkEnd w:id="0"/>
    </w:p>
    <w:p w14:paraId="2F60E3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099985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 w14:paraId="5928180F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幼儿有身体不舒服请及时告知老师哦！</w:t>
      </w:r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BD150F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F0F5F"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mZlNjU5YjI3ZWU1M2NhODE2ZTE3NjcwZDBlNjIxMmYwIiwidXNlckNvdW50Ijo1fQ=="/>
    <w:docVar w:name="KSO_WPS_MARK_KEY" w:val="f014202c-aee3-432e-a89b-15bc269073dc"/>
  </w:docVars>
  <w:rsids>
    <w:rsidRoot w:val="45502508"/>
    <w:rsid w:val="28302BC2"/>
    <w:rsid w:val="447D65EE"/>
    <w:rsid w:val="45502508"/>
    <w:rsid w:val="52C73AA8"/>
    <w:rsid w:val="54724893"/>
    <w:rsid w:val="62F52F15"/>
    <w:rsid w:val="6B746A64"/>
    <w:rsid w:val="6CEB4E17"/>
    <w:rsid w:val="70996B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3</Pages>
  <Words>725</Words>
  <Characters>734</Characters>
  <Lines>0</Lines>
  <Paragraphs>0</Paragraphs>
  <TotalTime>99</TotalTime>
  <ScaleCrop>false</ScaleCrop>
  <LinksUpToDate>false</LinksUpToDate>
  <CharactersWithSpaces>737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Moent</cp:lastModifiedBy>
  <dcterms:modified xsi:type="dcterms:W3CDTF">2025-03-21T08:21:00Z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CF59B1C4C2094A678802727F0C57AA31_13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