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2025.3.21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五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我们在春天里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今天3人请假，其余全部来园！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集体活动《数学：6的第二、三组加减》</w:t>
      </w:r>
    </w:p>
    <w:p>
      <w:pPr>
        <w:spacing w:line="360" w:lineRule="exact"/>
        <w:ind w:firstLine="420" w:firstLineChars="200"/>
        <w:rPr>
          <w:rFonts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加减法运算是一种数量关系的运用，6的加减运算是比较抽象的概念。本次涉及6的第二、三组加减，分别是2+4=6，4+2=6，3+3=6，6-2=4，6-4=2，6-3=3。本次活动主要是根据物体的某种特征分类计数，在分类计数中理解6的第二、三组加减法。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黄梓宸、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能根据物体的某种特征分类计数，并运用特征标记与数字进行记录，学习6的第二、三组加减，并正确操作。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梁峻晰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</w:t>
      </w:r>
      <w:r>
        <w:rPr>
          <w:rFonts w:hint="eastAsia" w:ascii="宋体" w:hAnsi="宋体" w:eastAsia="宋体" w:cs="宋体"/>
          <w:sz w:val="21"/>
          <w:szCs w:val="21"/>
        </w:rPr>
        <w:t>语言表达算式的含义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但在书写算式上还需要再细心一些。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魏锦宸、吴文欣、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小朋友对于6的加减理解较为薄弱，还需要加强练习。</w:t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519357e8f350c9099d526ceb23cbf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19357e8f350c9099d526ceb23cbf6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fe1f404f4592e2f4f65b0685ddb255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e1f404f4592e2f4f65b0685ddb255e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e7c7a5cc7a807b5f306c47c8bb60c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7c7a5cc7a807b5f306c47c8bb60c8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d2cd619ec6fa8cd36327f6fac9cbb6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2cd619ec6fa8cd36327f6fac9cbb64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fdcf3bffd6cad069840f020934b3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dcf3bffd6cad069840f020934b337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773171c3229896a70c83814fa0434d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73171c3229896a70c83814fa0434df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今天我们在中操场进行混班活动，孩子们能够遵守游戏规则，有序进行户外游戏，在活动期间能够互相谦让，小朋友在老师的提醒下能够注意安全，不奔跑。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4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4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39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5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3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5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3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4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四、区域活动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360"/>
        <w:gridCol w:w="4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5" name="图片 15" descr="9f5798c533c06e36aff31080ac7ac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9f5798c533c06e36aff31080ac7ac5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6" name="图片 16" descr="5f02a8c95608e2dd298d6866a7eea8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f02a8c95608e2dd298d6866a7eea8d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我们的花房越来越漂亮啦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小小的磁力片在手中也变成了一座小房子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7" name="图片 17" descr="1eb0a570343546998b9cd9871aaeab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eb0a570343546998b9cd9871aaeab1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8" name="图片 18" descr="e1e1af278bd99112a8d0ec299112c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1e1af278bd99112a8d0ec299112c49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仔细观察，连成一条线就挑战成功了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观察步骤图，小小的纸张在手里变成了不一样的作品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9" name="图片 19" descr="dee62a1c039f4adb6ac19537b04786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ee62a1c039f4adb6ac19537b04786d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20" name="图片 20" descr="8f5d17b7c6868fc684d43d72a3662d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8f5d17b7c6868fc684d43d72a3662d6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来挑战一下拼图关卡吧</w:t>
            </w:r>
            <w:bookmarkStart w:id="0" w:name="_GoBack"/>
            <w:bookmarkEnd w:id="0"/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一座座小平房是我独立完成的哦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五、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中午吃的是芝麻饭、三杯鸭、清菜炒腐竹、翡翠白玉汤。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今天大多数小朋友都光盘啦，其中希望谌睿、张悦威、魏锦宸小朋友在在饭后遵守排队规则，跟好小队伍不奔跑。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幼儿有身体不舒服请及时告知老师哦！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2.今天星期五，不上延时班，请大家3：35左右来园接幼儿，通用是被褥会带回家洗洗晒晒，谢谢配合！</w:t>
      </w:r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iwiaGRpZCI6ImZlNjU5YjI3ZWU1M2NhODE2ZTE3NjcwZDBlNjIxMmYwIiwidXNlckNvdW50Ijo2fQ=="/>
    <w:docVar w:name="KSO_WPS_MARK_KEY" w:val="f014202c-aee3-432e-a89b-15bc269073dc"/>
  </w:docVars>
  <w:rsids>
    <w:rsidRoot w:val="45502508"/>
    <w:rsid w:val="28302BC2"/>
    <w:rsid w:val="447D65EE"/>
    <w:rsid w:val="45502508"/>
    <w:rsid w:val="52C73AA8"/>
    <w:rsid w:val="54724893"/>
    <w:rsid w:val="5E747C12"/>
    <w:rsid w:val="62F52F15"/>
    <w:rsid w:val="6B746A64"/>
    <w:rsid w:val="6CEB4E17"/>
    <w:rsid w:val="70996B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3</Pages>
  <Words>523</Words>
  <Characters>532</Characters>
  <Lines>0</Lines>
  <Paragraphs>0</Paragraphs>
  <TotalTime>3</TotalTime>
  <ScaleCrop>false</ScaleCrop>
  <LinksUpToDate>false</LinksUpToDate>
  <CharactersWithSpaces>535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☀️.moent.☀️</cp:lastModifiedBy>
  <dcterms:modified xsi:type="dcterms:W3CDTF">2025-03-23T12:13:40Z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F7E4BEB12A6D4C97B926AB8216CE741F_13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