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3A956DE1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0A24F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955B6B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0495DF6D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星期</w:t>
      </w:r>
      <w:r w:rsidR="00955B6B">
        <w:rPr>
          <w:rFonts w:ascii="宋体" w:eastAsia="宋体" w:hAnsi="宋体" w:cs="宋体" w:hint="eastAsia"/>
          <w:sz w:val="24"/>
          <w:szCs w:val="24"/>
        </w:rPr>
        <w:t>一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 w:rsidR="00955B6B">
        <w:rPr>
          <w:rFonts w:ascii="宋体" w:eastAsia="宋体" w:hAnsi="宋体" w:cs="宋体" w:hint="eastAsia"/>
          <w:sz w:val="24"/>
          <w:szCs w:val="24"/>
        </w:rPr>
        <w:t>天气转晴，但温度仍然不高。听着欢快的音乐，踏着轻快的脚步</w:t>
      </w:r>
      <w:r w:rsidR="00AF4252">
        <w:rPr>
          <w:rFonts w:ascii="宋体" w:eastAsia="宋体" w:hAnsi="宋体" w:cs="宋体" w:hint="eastAsia"/>
          <w:sz w:val="24"/>
          <w:szCs w:val="24"/>
        </w:rPr>
        <w:t>，孩子们</w:t>
      </w:r>
      <w:r w:rsidR="00955B6B">
        <w:rPr>
          <w:rFonts w:ascii="宋体" w:eastAsia="宋体" w:hAnsi="宋体" w:cs="宋体" w:hint="eastAsia"/>
          <w:sz w:val="24"/>
          <w:szCs w:val="24"/>
        </w:rPr>
        <w:t>陆</w:t>
      </w:r>
      <w:proofErr w:type="gramStart"/>
      <w:r w:rsidR="00955B6B">
        <w:rPr>
          <w:rFonts w:ascii="宋体" w:eastAsia="宋体" w:hAnsi="宋体" w:cs="宋体" w:hint="eastAsia"/>
          <w:sz w:val="24"/>
          <w:szCs w:val="24"/>
        </w:rPr>
        <w:t>陆续</w:t>
      </w:r>
      <w:proofErr w:type="gramEnd"/>
      <w:r w:rsidR="00955B6B">
        <w:rPr>
          <w:rFonts w:ascii="宋体" w:eastAsia="宋体" w:hAnsi="宋体" w:cs="宋体" w:hint="eastAsia"/>
          <w:sz w:val="24"/>
          <w:szCs w:val="24"/>
        </w:rPr>
        <w:t>续地进入了教室</w:t>
      </w:r>
      <w:r w:rsidR="00AF4252">
        <w:rPr>
          <w:rFonts w:ascii="宋体" w:eastAsia="宋体" w:hAnsi="宋体" w:cs="宋体" w:hint="eastAsia"/>
          <w:sz w:val="24"/>
          <w:szCs w:val="24"/>
        </w:rPr>
        <w:t>！</w:t>
      </w:r>
    </w:p>
    <w:p w14:paraId="0EAF1C77" w14:textId="19F43C82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</w:t>
      </w:r>
      <w:r w:rsidR="00955B6B"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955B6B"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人请假。期待</w:t>
      </w:r>
      <w:r w:rsidR="00AF4252">
        <w:rPr>
          <w:rFonts w:ascii="宋体" w:eastAsia="宋体" w:hAnsi="宋体" w:cs="宋体" w:hint="eastAsia"/>
          <w:sz w:val="24"/>
          <w:szCs w:val="24"/>
        </w:rPr>
        <w:t>宝贝</w:t>
      </w:r>
      <w:r>
        <w:rPr>
          <w:rFonts w:ascii="宋体" w:eastAsia="宋体" w:hAnsi="宋体" w:cs="宋体" w:hint="eastAsia"/>
          <w:sz w:val="24"/>
          <w:szCs w:val="24"/>
        </w:rPr>
        <w:t>早日</w:t>
      </w:r>
      <w:r w:rsidR="00AF4252">
        <w:rPr>
          <w:rFonts w:ascii="宋体" w:eastAsia="宋体" w:hAnsi="宋体" w:cs="宋体" w:hint="eastAsia"/>
          <w:sz w:val="24"/>
          <w:szCs w:val="24"/>
        </w:rPr>
        <w:t>归来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2B3AEB32" w14:textId="66022B13" w:rsidR="00A456B1" w:rsidRDefault="00CF1EE0" w:rsidP="00AF314F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A6FDB63" wp14:editId="4441E8DC">
            <wp:extent cx="1921331" cy="1440000"/>
            <wp:effectExtent l="0" t="0" r="3175" b="8255"/>
            <wp:docPr id="627482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DBFAD4E" wp14:editId="224ECE02">
            <wp:extent cx="1921331" cy="1440000"/>
            <wp:effectExtent l="0" t="0" r="3175" b="8255"/>
            <wp:docPr id="18491957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42A4A50" wp14:editId="4577DC64">
            <wp:extent cx="1921331" cy="1440000"/>
            <wp:effectExtent l="0" t="0" r="3175" b="8255"/>
            <wp:docPr id="13228048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D451" w14:textId="034667A3" w:rsidR="00955B6B" w:rsidRPr="00AF4252" w:rsidRDefault="00955B6B" w:rsidP="00955B6B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A15004" w14:textId="1C60FBF4" w:rsidR="00193BB9" w:rsidRDefault="00955B6B" w:rsidP="00955B6B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今天的户外我们来到了前操场，老师们提前摆放了材料，准备了游戏场地。孩子们放好水杯后就进入了各个场地。今天主要有皮球区、轮胎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竹梯区和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民间游戏区，有的孩子们在皮球区练习拍皮球、抛接球和自由传球等；有的在民间游戏玩起了陀螺、跳皮筋、滚铁环；有的在竹梯轮胎区锻炼自己的手脚平衡能力。户外的阳光很灿烂，就如同孩子们的笑脸一般。</w:t>
      </w:r>
    </w:p>
    <w:p w14:paraId="0B347244" w14:textId="00D011DF" w:rsidR="00CF1EE0" w:rsidRPr="00955B6B" w:rsidRDefault="00CF1EE0" w:rsidP="00CF1EE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DB59DF0" wp14:editId="1B487331">
            <wp:extent cx="1921331" cy="1440000"/>
            <wp:effectExtent l="0" t="0" r="3175" b="8255"/>
            <wp:docPr id="1856940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150EC34" wp14:editId="529E3AF4">
            <wp:extent cx="1921331" cy="1440000"/>
            <wp:effectExtent l="0" t="0" r="3175" b="8255"/>
            <wp:docPr id="9613198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4F2758" wp14:editId="60FFDBC0">
            <wp:extent cx="1921331" cy="1440000"/>
            <wp:effectExtent l="0" t="0" r="3175" b="8255"/>
            <wp:docPr id="4233015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ED291E4" wp14:editId="15E3D8C6">
            <wp:extent cx="1921331" cy="1440000"/>
            <wp:effectExtent l="0" t="0" r="3175" b="8255"/>
            <wp:docPr id="168314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5244F3D" wp14:editId="535F9BAB">
            <wp:extent cx="1921331" cy="1440000"/>
            <wp:effectExtent l="0" t="0" r="3175" b="8255"/>
            <wp:docPr id="17708616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0B7B79" wp14:editId="6448AE9D">
            <wp:extent cx="1921331" cy="1440000"/>
            <wp:effectExtent l="0" t="0" r="3175" b="8255"/>
            <wp:docPr id="3524800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16E" w14:textId="5ED8BD4E" w:rsidR="00725207" w:rsidRPr="00AF4252" w:rsidRDefault="00725207" w:rsidP="00AF4252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955B6B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综合：</w:t>
      </w:r>
      <w:r w:rsidR="00955B6B" w:rsidRPr="00955B6B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鸟的王国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A50E76E" w14:textId="77777777" w:rsidR="00955B6B" w:rsidRPr="00955B6B" w:rsidRDefault="00955B6B" w:rsidP="00955B6B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955B6B">
        <w:rPr>
          <w:rFonts w:ascii="宋体" w:eastAsia="宋体" w:hAnsi="宋体" w:cs="宋体" w:hint="eastAsia"/>
          <w:sz w:val="24"/>
          <w:szCs w:val="24"/>
        </w:rPr>
        <w:t>鸟是两足、恒温、卵生的脊椎动物，身披羽毛，前肢演化成翅膀，有坚硬的喙。鸟类种类繁多，分布全球，生态多样，目前全世界为人所知的鸟类一共有9000多种。鸟的体型大小不一，既有很小的蜂鸟也有巨大的鸵鸟。鸟的食物多种多样，包括花蜜、种子、昆虫、鱼、腐肉或其他鸟。在自然界，鸟是所有脊椎动物中外形最美丽，声音最悦耳，深受人们喜爱的一种动物。鸟类是生态环境的“形象大使”，对环境保护有着重要的贡献，保护鸟类就是保护环境。</w:t>
      </w:r>
    </w:p>
    <w:p w14:paraId="4366DEC3" w14:textId="2E4676F2" w:rsidR="00CF1EE0" w:rsidRDefault="00CF1EE0" w:rsidP="00CF1EE0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01B7D52" wp14:editId="344F60FE">
            <wp:extent cx="1921331" cy="1440000"/>
            <wp:effectExtent l="0" t="0" r="3175" b="8255"/>
            <wp:docPr id="19558072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454D780" wp14:editId="195A327B">
            <wp:extent cx="1921331" cy="1440000"/>
            <wp:effectExtent l="0" t="0" r="3175" b="8255"/>
            <wp:docPr id="12694175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E38B0CC" wp14:editId="0E34C445">
            <wp:extent cx="1921331" cy="1440000"/>
            <wp:effectExtent l="0" t="0" r="3175" b="8255"/>
            <wp:docPr id="13669218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D451ACC" wp14:editId="66DB82C6">
            <wp:extent cx="1921331" cy="1440000"/>
            <wp:effectExtent l="0" t="0" r="3175" b="8255"/>
            <wp:docPr id="1469500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17FF706" wp14:editId="225D0D7F">
            <wp:extent cx="1921331" cy="1440000"/>
            <wp:effectExtent l="0" t="0" r="3175" b="8255"/>
            <wp:docPr id="9590049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C396DDE" wp14:editId="35F21003">
            <wp:extent cx="1921331" cy="1440000"/>
            <wp:effectExtent l="0" t="0" r="3175" b="8255"/>
            <wp:docPr id="9192999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494A5334" w:rsidR="00113E3E" w:rsidRDefault="00AF314F" w:rsidP="00AF314F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0A3CFD00" w:rsidR="00113E3E" w:rsidRDefault="00955B6B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集体活动结束后孩子们按照兴趣选择了不同的区域。</w:t>
      </w:r>
      <w:r w:rsidR="00AF5CD4">
        <w:rPr>
          <w:rFonts w:ascii="宋体" w:eastAsia="宋体" w:hAnsi="宋体" w:cs="宋体" w:hint="eastAsia"/>
          <w:sz w:val="24"/>
          <w:szCs w:val="24"/>
        </w:rPr>
        <w:t>植物角的</w:t>
      </w:r>
      <w:r>
        <w:rPr>
          <w:rFonts w:ascii="宋体" w:eastAsia="宋体" w:hAnsi="宋体" w:cs="宋体" w:hint="eastAsia"/>
          <w:sz w:val="24"/>
          <w:szCs w:val="24"/>
        </w:rPr>
        <w:t>兰花长势不错，周末的阳光让它们更好地适应了新环境；</w:t>
      </w:r>
      <w:r w:rsidR="00AF5CD4">
        <w:rPr>
          <w:rFonts w:ascii="宋体" w:eastAsia="宋体" w:hAnsi="宋体" w:cs="宋体" w:hint="eastAsia"/>
          <w:sz w:val="24"/>
          <w:szCs w:val="24"/>
        </w:rPr>
        <w:t>美工区</w:t>
      </w:r>
      <w:r>
        <w:rPr>
          <w:rFonts w:ascii="宋体" w:eastAsia="宋体" w:hAnsi="宋体" w:cs="宋体" w:hint="eastAsia"/>
          <w:sz w:val="24"/>
          <w:szCs w:val="24"/>
        </w:rPr>
        <w:t>的</w:t>
      </w:r>
      <w:r w:rsidR="00AF5CD4">
        <w:rPr>
          <w:rFonts w:ascii="宋体" w:eastAsia="宋体" w:hAnsi="宋体" w:cs="宋体" w:hint="eastAsia"/>
          <w:sz w:val="24"/>
          <w:szCs w:val="24"/>
        </w:rPr>
        <w:t>小朋友</w:t>
      </w:r>
      <w:r>
        <w:rPr>
          <w:rFonts w:ascii="宋体" w:eastAsia="宋体" w:hAnsi="宋体" w:cs="宋体" w:hint="eastAsia"/>
          <w:sz w:val="24"/>
          <w:szCs w:val="24"/>
        </w:rPr>
        <w:t>玩着不同的游戏</w:t>
      </w:r>
      <w:r w:rsidR="00AF5CD4">
        <w:rPr>
          <w:rFonts w:ascii="宋体" w:eastAsia="宋体" w:hAnsi="宋体" w:cs="宋体" w:hint="eastAsia"/>
          <w:sz w:val="24"/>
          <w:szCs w:val="24"/>
        </w:rPr>
        <w:t>，有的在制作小鸟，有的在玩泥工，还有的在绘画；益智区的小伙伴在一起玩</w:t>
      </w:r>
      <w:r>
        <w:rPr>
          <w:rFonts w:ascii="宋体" w:eastAsia="宋体" w:hAnsi="宋体" w:cs="宋体" w:hint="eastAsia"/>
          <w:sz w:val="24"/>
          <w:szCs w:val="24"/>
        </w:rPr>
        <w:t>翻翻乐</w:t>
      </w:r>
      <w:r w:rsidR="00AF5CD4">
        <w:rPr>
          <w:rFonts w:ascii="宋体" w:eastAsia="宋体" w:hAnsi="宋体" w:cs="宋体" w:hint="eastAsia"/>
          <w:sz w:val="24"/>
          <w:szCs w:val="24"/>
        </w:rPr>
        <w:t>游戏，玩的十分开心；</w:t>
      </w:r>
      <w:r w:rsidR="00AF4252">
        <w:rPr>
          <w:rFonts w:ascii="宋体" w:eastAsia="宋体" w:hAnsi="宋体" w:cs="宋体" w:hint="eastAsia"/>
          <w:sz w:val="24"/>
          <w:szCs w:val="24"/>
        </w:rPr>
        <w:t>音乐区</w:t>
      </w:r>
      <w:r>
        <w:rPr>
          <w:rFonts w:ascii="宋体" w:eastAsia="宋体" w:hAnsi="宋体" w:cs="宋体" w:hint="eastAsia"/>
          <w:sz w:val="24"/>
          <w:szCs w:val="24"/>
        </w:rPr>
        <w:t>也</w:t>
      </w:r>
      <w:r w:rsidR="00AF4252">
        <w:rPr>
          <w:rFonts w:ascii="宋体" w:eastAsia="宋体" w:hAnsi="宋体" w:cs="宋体" w:hint="eastAsia"/>
          <w:sz w:val="24"/>
          <w:szCs w:val="24"/>
        </w:rPr>
        <w:t>早早地进入了两个宝贝，一个</w:t>
      </w:r>
      <w:r>
        <w:rPr>
          <w:rFonts w:ascii="宋体" w:eastAsia="宋体" w:hAnsi="宋体" w:cs="宋体" w:hint="eastAsia"/>
          <w:sz w:val="24"/>
          <w:szCs w:val="24"/>
        </w:rPr>
        <w:t>表演</w:t>
      </w:r>
      <w:r w:rsidR="00AF4252">
        <w:rPr>
          <w:rFonts w:ascii="宋体" w:eastAsia="宋体" w:hAnsi="宋体" w:cs="宋体" w:hint="eastAsia"/>
          <w:sz w:val="24"/>
          <w:szCs w:val="24"/>
        </w:rPr>
        <w:t>，一个跳舞</w:t>
      </w:r>
      <w:r w:rsidR="00AF5CD4">
        <w:rPr>
          <w:rFonts w:ascii="宋体" w:eastAsia="宋体" w:hAnsi="宋体" w:cs="宋体" w:hint="eastAsia"/>
          <w:sz w:val="24"/>
          <w:szCs w:val="24"/>
        </w:rPr>
        <w:t>……</w:t>
      </w:r>
      <w:r w:rsidR="00905394">
        <w:rPr>
          <w:rFonts w:ascii="宋体" w:eastAsia="宋体" w:hAnsi="宋体" w:cs="宋体" w:hint="eastAsia"/>
          <w:sz w:val="24"/>
          <w:szCs w:val="24"/>
        </w:rPr>
        <w:t>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7C783E7B" w14:textId="0DEFB960" w:rsidR="00A1751F" w:rsidRDefault="00AF5CD4" w:rsidP="00CF1EE0">
      <w:pPr>
        <w:ind w:left="600" w:hangingChars="250" w:hanging="60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 xml:space="preserve">   </w:t>
      </w:r>
      <w:r w:rsidR="00CF1EE0">
        <w:rPr>
          <w:rFonts w:ascii="宋体" w:eastAsia="宋体" w:hAnsi="宋体" w:cs="宋体" w:hint="eastAsia"/>
          <w:sz w:val="24"/>
          <w:szCs w:val="24"/>
        </w:rPr>
        <w:t xml:space="preserve">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F1EE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D212362" wp14:editId="2AE8898F">
            <wp:extent cx="1919867" cy="1440000"/>
            <wp:effectExtent l="0" t="0" r="4445" b="8255"/>
            <wp:docPr id="11921657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65731" name="图片 11921657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EE0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F1EE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35AF576" wp14:editId="4D9010FD">
            <wp:extent cx="1919867" cy="1440000"/>
            <wp:effectExtent l="0" t="0" r="4445" b="8255"/>
            <wp:docPr id="2076138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3894" name="图片 2076138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EE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C2B563E" wp14:editId="33292C2A">
            <wp:extent cx="1919867" cy="1440000"/>
            <wp:effectExtent l="0" t="0" r="4445" b="8255"/>
            <wp:docPr id="18788314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31427" name="图片 18788314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EE0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CF1EE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C13BA1C" wp14:editId="3AC1AD7B">
            <wp:extent cx="1919867" cy="1440000"/>
            <wp:effectExtent l="0" t="0" r="4445" b="8255"/>
            <wp:docPr id="3896229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2930" name="图片 3896229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6403AAE4" w:rsidR="00113E3E" w:rsidRDefault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6A8FB2B6" w:rsidR="00AF4252" w:rsidRDefault="00CF1EE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34D4B0BC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C04649B" w:rsidR="00AF4252" w:rsidRDefault="00CF1EE0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CF1EE0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624F577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61D865A" w14:textId="18DADAA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5B80223" w14:textId="1F030685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F36D195" w14:textId="521DEB9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51304F1" w14:textId="60E3E07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5B153CA" w14:textId="212607B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EE835BC" w14:textId="4B021DCA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bookmarkEnd w:id="0"/>
      <w:tr w:rsidR="00CF1EE0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0B329E18" w14:textId="77777777">
        <w:tc>
          <w:tcPr>
            <w:tcW w:w="780" w:type="dxa"/>
            <w:vAlign w:val="center"/>
          </w:tcPr>
          <w:p w14:paraId="5360700B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42EF8C91" w14:textId="77777777">
        <w:tc>
          <w:tcPr>
            <w:tcW w:w="780" w:type="dxa"/>
            <w:vAlign w:val="center"/>
          </w:tcPr>
          <w:p w14:paraId="2FE7B6D7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7A90D1AC" w14:textId="77777777">
        <w:tc>
          <w:tcPr>
            <w:tcW w:w="780" w:type="dxa"/>
            <w:vAlign w:val="center"/>
          </w:tcPr>
          <w:p w14:paraId="7AF065B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22A3BD9B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CF1EE0" w14:paraId="67457AAA" w14:textId="77777777">
        <w:tc>
          <w:tcPr>
            <w:tcW w:w="780" w:type="dxa"/>
            <w:vAlign w:val="center"/>
          </w:tcPr>
          <w:p w14:paraId="20C89CE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5DE5598B" w14:textId="77777777">
        <w:tc>
          <w:tcPr>
            <w:tcW w:w="780" w:type="dxa"/>
            <w:vAlign w:val="center"/>
          </w:tcPr>
          <w:p w14:paraId="6F7FC90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32A2E69F" w14:textId="77777777">
        <w:tc>
          <w:tcPr>
            <w:tcW w:w="780" w:type="dxa"/>
            <w:vAlign w:val="center"/>
          </w:tcPr>
          <w:p w14:paraId="42A90E33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6322FC5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50378EEA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7E7283C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0A35F1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527D0E1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22915F9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3E0E0824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2C210E0B" w14:textId="77777777">
        <w:tc>
          <w:tcPr>
            <w:tcW w:w="780" w:type="dxa"/>
            <w:vAlign w:val="center"/>
          </w:tcPr>
          <w:p w14:paraId="2E764006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08767FCB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3BB93E67" w14:textId="77777777">
        <w:tc>
          <w:tcPr>
            <w:tcW w:w="780" w:type="dxa"/>
            <w:vAlign w:val="center"/>
          </w:tcPr>
          <w:p w14:paraId="0B2477DE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619849C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4DCEAC0E" w14:textId="77777777">
        <w:tc>
          <w:tcPr>
            <w:tcW w:w="780" w:type="dxa"/>
            <w:vAlign w:val="center"/>
          </w:tcPr>
          <w:p w14:paraId="4C9BD540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977CC8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129BD74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CF1EE0" w14:paraId="599254E6" w14:textId="77777777">
        <w:tc>
          <w:tcPr>
            <w:tcW w:w="780" w:type="dxa"/>
            <w:vAlign w:val="center"/>
          </w:tcPr>
          <w:p w14:paraId="0CAB73B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0DCD83F5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204BF6EB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1D4C4F98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139632D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042A2E6B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61436216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116CE11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4C65D03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34981ED0" w14:textId="78F25E57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AE2ECD3" w14:textId="051A39E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7EA43DA1" w14:textId="5A2CF89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DDD47AA" w14:textId="0A48806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2D134077" w14:textId="1A7201C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569CEADF" w14:textId="22BBD2EA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CF1EE0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5B6D5A84" w14:textId="77777777">
        <w:tc>
          <w:tcPr>
            <w:tcW w:w="780" w:type="dxa"/>
            <w:vAlign w:val="center"/>
          </w:tcPr>
          <w:p w14:paraId="13866DCD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1A4DF25E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 w14:textId="324D27D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5710C10B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7FE81B2C" w14:textId="77777777">
        <w:tc>
          <w:tcPr>
            <w:tcW w:w="780" w:type="dxa"/>
            <w:vAlign w:val="center"/>
          </w:tcPr>
          <w:p w14:paraId="0D366F98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CF1EE0" w:rsidRDefault="00CF1EE0" w:rsidP="00CF1EE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2C12FF02" w14:textId="77777777">
        <w:tc>
          <w:tcPr>
            <w:tcW w:w="780" w:type="dxa"/>
            <w:vAlign w:val="center"/>
          </w:tcPr>
          <w:p w14:paraId="06675761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1EE0" w14:paraId="089AC125" w14:textId="77777777">
        <w:tc>
          <w:tcPr>
            <w:tcW w:w="780" w:type="dxa"/>
            <w:vAlign w:val="center"/>
          </w:tcPr>
          <w:p w14:paraId="6FCDA898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CF1EE0" w:rsidRDefault="00CF1EE0" w:rsidP="00CF1EE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5E6B641D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06BAF1DC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CF1EE0" w:rsidRDefault="00CF1EE0" w:rsidP="00CF1EE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EAEE936" w14:textId="7395A71B" w:rsidR="004A2257" w:rsidRDefault="00CF1EE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452FA83" wp14:editId="78DC6954">
            <wp:extent cx="1921331" cy="1440000"/>
            <wp:effectExtent l="0" t="0" r="3175" b="8255"/>
            <wp:docPr id="10576766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3732074" wp14:editId="4DFCDDF9">
            <wp:extent cx="1921331" cy="1440000"/>
            <wp:effectExtent l="0" t="0" r="3175" b="8255"/>
            <wp:docPr id="17902863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6E8A849" wp14:editId="4F38B822">
            <wp:extent cx="1921331" cy="1440000"/>
            <wp:effectExtent l="0" t="0" r="3175" b="8255"/>
            <wp:docPr id="16047895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2406A9DB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57941B58" w14:textId="6EE931C0" w:rsidR="00A3313D" w:rsidRDefault="00CF1EE0" w:rsidP="00B8063B">
      <w:pPr>
        <w:pStyle w:val="af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孩子们的材料请记得写上名字哦！谢谢配合！</w:t>
      </w:r>
    </w:p>
    <w:p w14:paraId="7576BF49" w14:textId="0238CFAE" w:rsidR="00CF1EE0" w:rsidRPr="00B8063B" w:rsidRDefault="00CF1EE0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近日气温变化大，感冒咳嗽的孩子增多，孩子们一定要做好保暖工作哦！</w:t>
      </w:r>
    </w:p>
    <w:p w14:paraId="092F888F" w14:textId="11072B78" w:rsidR="00113E3E" w:rsidRPr="00A3313D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 w:rsidRPr="00A3313D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56BDB" w14:textId="77777777" w:rsidR="007755C8" w:rsidRDefault="007755C8">
      <w:pPr>
        <w:rPr>
          <w:rFonts w:hint="eastAsia"/>
        </w:rPr>
      </w:pPr>
      <w:r>
        <w:separator/>
      </w:r>
    </w:p>
  </w:endnote>
  <w:endnote w:type="continuationSeparator" w:id="0">
    <w:p w14:paraId="32E702BC" w14:textId="77777777" w:rsidR="007755C8" w:rsidRDefault="007755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BBCDE" w14:textId="77777777" w:rsidR="007755C8" w:rsidRDefault="007755C8">
      <w:pPr>
        <w:rPr>
          <w:rFonts w:hint="eastAsia"/>
        </w:rPr>
      </w:pPr>
      <w:r>
        <w:separator/>
      </w:r>
    </w:p>
  </w:footnote>
  <w:footnote w:type="continuationSeparator" w:id="0">
    <w:p w14:paraId="0FE78110" w14:textId="77777777" w:rsidR="007755C8" w:rsidRDefault="007755C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55B6B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CF1EE0"/>
    <w:rsid w:val="00DB6E8A"/>
    <w:rsid w:val="00DB7FD0"/>
    <w:rsid w:val="00DC0F88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B6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449</TotalTime>
  <Pages>4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44</cp:revision>
  <cp:lastPrinted>2024-12-24T07:25:00Z</cp:lastPrinted>
  <dcterms:created xsi:type="dcterms:W3CDTF">2021-04-22T03:17:00Z</dcterms:created>
  <dcterms:modified xsi:type="dcterms:W3CDTF">2025-03-17T04:46:00Z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