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985202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85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3.14今日动态</w:t>
                            </w:r>
                          </w:p>
                          <w:p w14:paraId="37DC58B5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出勤：全班应到35人，实到35人，全勤，继续保持！</w:t>
                            </w:r>
                          </w:p>
                          <w:p w14:paraId="3B098BC6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分享交流：收纳柜大调查</w:t>
                            </w:r>
                          </w:p>
                          <w:p w14:paraId="1DCDE662">
                            <w:pPr>
                              <w:ind w:firstLine="48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收纳柜是日常生活中常见的家具用品。收纳柜的种类、款式繁多。孩子们对于收纳亏不陌生，但也没有细细了解过。此次活动，旨在幼儿通过观察、查询资料等方式了解收纳柜的造型、功能，为后期制作书包收纳柜积累经验。</w:t>
                            </w:r>
                          </w:p>
                          <w:p w14:paraId="0D5C3859">
                            <w:pPr>
                              <w:ind w:firstLine="48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350010" cy="1800225"/>
                                  <wp:effectExtent l="0" t="0" r="21590" b="3175"/>
                                  <wp:docPr id="17" name="图片 17" descr="IMG_9649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9649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01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350010" cy="1800225"/>
                                  <wp:effectExtent l="0" t="0" r="21590" b="3175"/>
                                  <wp:docPr id="15" name="图片 15" descr="IMG_9650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IMG_9650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01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800225"/>
                                  <wp:effectExtent l="0" t="0" r="3175" b="3175"/>
                                  <wp:docPr id="14" name="图片 14" descr="IMG_9652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IMG_9652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012825" cy="1800225"/>
                                  <wp:effectExtent l="0" t="0" r="3175" b="3175"/>
                                  <wp:docPr id="13" name="图片 13" descr="IMG_9653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9653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8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2CC208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935" cy="1800225"/>
                                  <wp:effectExtent l="0" t="0" r="12065" b="3175"/>
                                  <wp:docPr id="25" name="图片 25" descr="9cd96b9cd26940bedf34015af98d82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9cd96b9cd26940bedf34015af98d82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935" cy="1800225"/>
                                  <wp:effectExtent l="0" t="0" r="12065" b="3175"/>
                                  <wp:docPr id="24" name="图片 24" descr="032106661554b18ddda3af2e60b1b2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032106661554b18ddda3af2e60b1b2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6E491E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3" name="图片 23" descr="IMG_9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96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2" name="图片 22" descr="IMG_9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96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BBE34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0" name="图片 20" descr="IMG_9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IMG_96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1" name="图片 21" descr="IMG_9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IMG_96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FF4EF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03B5CB8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775.75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9SkwidcAAAAMAQAADwAAAAAAAAABACAAAAAiAAAAZHJzL2Rvd25yZXYueG1sUEsBAhQA&#10;FAAAAAgAh07iQHez7YEsAgAAOgQAAA4AAAAAAAAAAQAgAAAAJg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3.14今日动态</w:t>
                      </w:r>
                    </w:p>
                    <w:p w14:paraId="37DC58B5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出勤：全班应到35人，实到35人，全勤，继续保持！</w:t>
                      </w:r>
                    </w:p>
                    <w:p w14:paraId="3B098BC6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分享交流：收纳柜大调查</w:t>
                      </w:r>
                    </w:p>
                    <w:p w14:paraId="1DCDE662">
                      <w:pPr>
                        <w:ind w:firstLine="48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收纳柜是日常生活中常见的家具用品。收纳柜的种类、款式繁多。孩子们对于收纳亏不陌生，但也没有细细了解过。此次活动，旨在幼儿通过观察、查询资料等方式了解收纳柜的造型、功能，为后期制作书包收纳柜积累经验。</w:t>
                      </w:r>
                    </w:p>
                    <w:p w14:paraId="0D5C3859">
                      <w:pPr>
                        <w:ind w:firstLine="48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350010" cy="1800225"/>
                            <wp:effectExtent l="0" t="0" r="21590" b="3175"/>
                            <wp:docPr id="17" name="图片 17" descr="IMG_9649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9649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01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350010" cy="1800225"/>
                            <wp:effectExtent l="0" t="0" r="21590" b="3175"/>
                            <wp:docPr id="15" name="图片 15" descr="IMG_9650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IMG_9650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01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800225"/>
                            <wp:effectExtent l="0" t="0" r="3175" b="3175"/>
                            <wp:docPr id="14" name="图片 14" descr="IMG_9652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IMG_9652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012825" cy="1800225"/>
                            <wp:effectExtent l="0" t="0" r="3175" b="3175"/>
                            <wp:docPr id="13" name="图片 13" descr="IMG_9653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9653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82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2CC208">
                      <w:pPr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935" cy="1800225"/>
                            <wp:effectExtent l="0" t="0" r="12065" b="3175"/>
                            <wp:docPr id="25" name="图片 25" descr="9cd96b9cd26940bedf34015af98d82d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9cd96b9cd26940bedf34015af98d82d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935" cy="1800225"/>
                            <wp:effectExtent l="0" t="0" r="12065" b="3175"/>
                            <wp:docPr id="24" name="图片 24" descr="032106661554b18ddda3af2e60b1b2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032106661554b18ddda3af2e60b1b2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6E491E">
                      <w:pPr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3" name="图片 23" descr="IMG_9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96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2" name="图片 22" descr="IMG_9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96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BBE34">
                      <w:pPr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0" name="图片 20" descr="IMG_9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IMG_96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1" name="图片 21" descr="IMG_9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IMG_96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FF4EF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03B5CB8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-5080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9596120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59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41733A91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经过分享交流，孩子们了解了一些收纳柜的造型，以及知道了收纳柜的基本构造，通常有柜体、隔板和把手。柜体有多种材料的，比如：木材、金属或是亚克力（玻璃等），主要是整体框架的搭建。隔板用于划分收纳空间，可调节高度和位置。把手提供开合便利性。</w:t>
                            </w:r>
                          </w:p>
                          <w:p w14:paraId="75171B5B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综合活动：我们的设计</w:t>
                            </w:r>
                          </w:p>
                          <w:p w14:paraId="408E6755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在了解收纳柜的构造后，孩子们纷纷绘画出自己想要制作的收纳柜的款式。针对孩子们的设计，我们从收纳柜的功能、制作、材料收集的难易程度选出了最佳设计。</w:t>
                            </w:r>
                          </w:p>
                          <w:p w14:paraId="6C36C37F">
                            <w:pPr>
                              <w:ind w:firstLine="480" w:firstLineChars="20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935" cy="1800225"/>
                                  <wp:effectExtent l="0" t="0" r="12065" b="3175"/>
                                  <wp:docPr id="32" name="图片 32" descr="9cd96b9cd26940bedf34015af98d82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9cd96b9cd26940bedf34015af98d82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935" cy="1800225"/>
                                  <wp:effectExtent l="0" t="0" r="12065" b="3175"/>
                                  <wp:docPr id="30" name="图片 30" descr="032106661554b18ddda3af2e60b1b2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032106661554b18ddda3af2e60b1b2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82640">
                            <w:pPr>
                              <w:ind w:firstLine="480" w:firstLineChars="20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935" cy="1800225"/>
                                  <wp:effectExtent l="0" t="0" r="12065" b="3175"/>
                                  <wp:docPr id="31" name="图片 31" descr="989d005edec66feb0d3a3d3cd39f18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989d005edec66feb0d3a3d3cd39f18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398395" cy="1800225"/>
                                  <wp:effectExtent l="0" t="0" r="14605" b="3175"/>
                                  <wp:docPr id="33" name="图片 33" descr="2fd42af49289aabf50acd1c3117e1e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2fd42af49289aabf50acd1c3117e1e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39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3D011">
                            <w:pPr>
                              <w:ind w:firstLine="480" w:firstLineChars="20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9" name="图片 29" descr="IMG_9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IMG_96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8" name="图片 28" descr="IMG_9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96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B89A2">
                            <w:pPr>
                              <w:ind w:firstLine="480" w:firstLineChars="200"/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7" name="图片 27" descr="IMG_9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97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6" name="图片 26" descr="IMG_9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97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2C7408">
                            <w:pPr>
                              <w:ind w:firstLine="48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755.6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4l9iN1wAAAAsBAAAPAAAAAAAAAAEAIAAAACIAAABkcnMvZG93bnJldi54bWxQSwECFAAUAAAA&#10;CACHTuJAr3nWECgCAAA4BAAADgAAAAAAAAABACAAAAAm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733A91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经过分享交流，孩子们了解了一些收纳柜的造型，以及知道了收纳柜的基本构造，通常有柜体、隔板和把手。柜体有多种材料的，比如：木材、金属或是亚克力（玻璃等），主要是整体框架的搭建。隔板用于划分收纳空间，可调节高度和位置。把手提供开合便利性。</w:t>
                      </w:r>
                    </w:p>
                    <w:p w14:paraId="75171B5B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综合活动：我们的设计</w:t>
                      </w:r>
                    </w:p>
                    <w:p w14:paraId="408E6755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在了解收纳柜的构造后，孩子们纷纷绘画出自己想要制作的收纳柜的款式。针对孩子们的设计，我们从收纳柜的功能、制作、材料收集的难易程度选出了最佳设计。</w:t>
                      </w:r>
                    </w:p>
                    <w:p w14:paraId="6C36C37F">
                      <w:pPr>
                        <w:ind w:firstLine="480" w:firstLineChars="20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935" cy="1800225"/>
                            <wp:effectExtent l="0" t="0" r="12065" b="3175"/>
                            <wp:docPr id="32" name="图片 32" descr="9cd96b9cd26940bedf34015af98d82d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9cd96b9cd26940bedf34015af98d82d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935" cy="1800225"/>
                            <wp:effectExtent l="0" t="0" r="12065" b="3175"/>
                            <wp:docPr id="30" name="图片 30" descr="032106661554b18ddda3af2e60b1b2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032106661554b18ddda3af2e60b1b2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82640">
                      <w:pPr>
                        <w:ind w:firstLine="480" w:firstLineChars="20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935" cy="1800225"/>
                            <wp:effectExtent l="0" t="0" r="12065" b="3175"/>
                            <wp:docPr id="31" name="图片 31" descr="989d005edec66feb0d3a3d3cd39f185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989d005edec66feb0d3a3d3cd39f185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398395" cy="1800225"/>
                            <wp:effectExtent l="0" t="0" r="14605" b="3175"/>
                            <wp:docPr id="33" name="图片 33" descr="2fd42af49289aabf50acd1c3117e1e8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2fd42af49289aabf50acd1c3117e1e8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39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3D011">
                      <w:pPr>
                        <w:ind w:firstLine="480" w:firstLineChars="20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9" name="图片 29" descr="IMG_9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IMG_96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8" name="图片 28" descr="IMG_9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96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B89A2">
                      <w:pPr>
                        <w:ind w:firstLine="480" w:firstLineChars="200"/>
                        <w:jc w:val="center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7" name="图片 27" descr="IMG_9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97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6" name="图片 26" descr="IMG_9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97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2C7408">
                      <w:pPr>
                        <w:ind w:firstLine="48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B7F1B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47F978E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B16ACCB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39F2905"/>
    <w:rsid w:val="74596E2A"/>
    <w:rsid w:val="77FEB536"/>
    <w:rsid w:val="78726653"/>
    <w:rsid w:val="7BDB690C"/>
    <w:rsid w:val="7DF7FB5A"/>
    <w:rsid w:val="7ECE85EC"/>
    <w:rsid w:val="7FFB0304"/>
    <w:rsid w:val="BFFF5432"/>
    <w:rsid w:val="CC3F0A4B"/>
    <w:rsid w:val="DABA7F27"/>
    <w:rsid w:val="DEBCFAF7"/>
    <w:rsid w:val="F3B88FC0"/>
    <w:rsid w:val="F9FF0CFA"/>
    <w:rsid w:val="FAFBE9EC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2025-03-01T09:01:00Z</dcterms:created>
  <dc:creator>噜噜雯</dc:creator>
  <cp:lastModifiedBy>噜噜雯</cp:lastModifiedBy>
  <dcterms:modified xsi:type="dcterms:W3CDTF">2025-03-16T20:18:29Z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