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1.幼儿来园人数：应到34人，实到34人，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中午回家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1.社会：学做小学生</w:t>
      </w:r>
    </w:p>
    <w:p w14:paraId="1D709D9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Cs w:val="21"/>
        </w:rPr>
        <w:t xml:space="preserve"> </w:t>
      </w:r>
      <w:r>
        <w:rPr>
          <w:rFonts w:hint="eastAsia" w:ascii="宋体" w:hAnsi="宋体" w:eastAsia="宋体" w:cs="宋体"/>
          <w:szCs w:val="21"/>
        </w:rPr>
        <w:t>幼儿园活动的方式和小学有所不同，小学的作息时间与幼儿园相比也发生了明显的变化。幼儿园的学习是以游戏为主，小学生的学习则是以课堂为主。最为明显的变化就是小学桌椅的摆放，小学生上课都要用到书本、铅笔、橡皮等学习用品。小学生的自由活动都需要先把书本整理好再玩，并且有一定的书面作业要完成。本次活动主要通过模仿小学生上课、写字和田字格游戏，引导幼儿了解小学生的学习和生活常规，提高要做小学生的意识。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杨佳伊、李伊一、李子木、杨梦露、张一嘉、王紫妍、梁沐棉、陈艺萱、赵明泽、李兴琪、赵希羽、赵毓宁、高羽安、焦云舒、罗景宸、夏天一、赵雨泽、郭煜霖、贺健宸、左轶萱、张嘉辰、张漪乐、邵崔钰</w:t>
      </w:r>
      <w:r>
        <w:rPr>
          <w:rFonts w:hint="eastAsia" w:ascii="宋体" w:hAnsi="宋体" w:eastAsia="宋体" w:cs="宋体"/>
          <w:bCs/>
          <w:color w:val="000000"/>
          <w:szCs w:val="21"/>
        </w:rPr>
        <w:t>能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像小学生一样坐端正，小腰挺直，小脚放平</w:t>
      </w:r>
      <w:r>
        <w:rPr>
          <w:rFonts w:hint="eastAsia" w:ascii="宋体" w:hAnsi="宋体" w:eastAsia="宋体" w:cs="宋体"/>
          <w:bCs/>
          <w:color w:val="000000"/>
          <w:szCs w:val="21"/>
        </w:rPr>
        <w:t>。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郭颜睿、秦苏安、肖尧、陈竞泽、宋恬恬、徐亿涵、朱琪玥、王凝音、徐佳禾、秦修诚、李梓朋</w:t>
      </w:r>
      <w:r>
        <w:rPr>
          <w:rFonts w:hint="eastAsia" w:ascii="宋体" w:hAnsi="宋体" w:eastAsia="宋体" w:cs="宋体"/>
          <w:b w:val="0"/>
          <w:bCs/>
          <w:szCs w:val="21"/>
          <w:u w:val="none"/>
          <w:lang w:val="en-US" w:eastAsia="zh-CN"/>
        </w:rPr>
        <w:t>会出现翘二郎腿、跪在椅子上、躺在椅子上的现象，需要老师提醒。</w:t>
      </w:r>
    </w:p>
    <w:p w14:paraId="5BC1D2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388B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B2C29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4178AB8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3EB4AA54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487045"/>
                <wp:effectExtent l="4445" t="4445" r="10795" b="165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郭颜睿、徐亿涵在观察万花筒。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38.35pt;width:186.8pt;z-index:251660288;mso-width-relative:page;mso-height-relative:page;" fillcolor="#FFFFFF [3201]" filled="t" stroked="t" coordsize="21600,21600" o:gfxdata="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8XuJZtUA&#10;AAAIAQAADwAAAAAAAAABACAAAAAiAAAAZHJzL2Rvd25yZXYueG1sUEsBAhQAFAAAAAgAh07iQGvC&#10;Q1VbAgAAtw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郭颜睿、徐亿涵在观察万花筒。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杨佳伊、王紫妍、焦云舒、李兴琪在智高墙拼搭轨道。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杨佳伊、王紫妍、焦云舒、李兴琪在智高墙拼搭轨道。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0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1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2908300</wp:posOffset>
                </wp:positionH>
                <wp:positionV relativeFrom="paragraph">
                  <wp:posOffset>9525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李子木、赵明泽、罗景宸在桌面建构拼搭雪花片。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pt;margin-top:0.75pt;height:38.2pt;width:186.8pt;z-index:251662336;mso-width-relative:page;mso-height-relative:page;" fillcolor="#FFFFFF [3201]" filled="t" stroked="t" coordsize="21600,21600" o:gfxdata="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VF70L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李子木、赵明泽、罗景宸在桌面建构拼搭雪花片。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-21590</wp:posOffset>
                </wp:positionH>
                <wp:positionV relativeFrom="paragraph">
                  <wp:posOffset>26670</wp:posOffset>
                </wp:positionV>
                <wp:extent cx="2372360" cy="502285"/>
                <wp:effectExtent l="4445" t="4445" r="10795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王凝音、徐亿涵、陈竞泽在制作太空泥作品，梁沐棉在画画。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7pt;margin-top:2.1pt;height:39.55pt;width:186.8pt;z-index:251661312;mso-width-relative:page;mso-height-relative:page;" fillcolor="#FFFFFF [3201]" filled="t" stroked="t" coordsize="21600,21600" o:gfxdata="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hJhsHUAAAABwEA&#10;AA8AAAAAAAAAAQAgAAAAIgAAAGRycy9kb3ducmV2LnhtbFBLAQIUABQAAAAIAIdO4kCa/Loa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王凝音、徐亿涵、陈竞泽在制作太空泥作品，梁沐棉在画画。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0545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4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3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6CA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2878455</wp:posOffset>
                </wp:positionH>
                <wp:positionV relativeFrom="paragraph">
                  <wp:posOffset>14605</wp:posOffset>
                </wp:positionV>
                <wp:extent cx="2372360" cy="716280"/>
                <wp:effectExtent l="4445" t="4445" r="10795" b="1587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716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左轶萱、赵希羽在用指偶讲故事；宋恬恬在玩故事骰子；杨佳伊、秦苏安在用沙画写名字。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65pt;margin-top:1.15pt;height:56.4pt;width:186.8pt;z-index:251664384;mso-width-relative:page;mso-height-relative:page;" fillcolor="#FFFFFF [3201]" filled="t" stroked="t" coordsize="21600,21600" o:gfxdata="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DAh1BDW&#10;AAAACQEAAA8AAAAAAAAAAQAgAAAAIgAAAGRycy9kb3ducmV2LnhtbFBLAQIUABQAAAAIAIdO4kD8&#10;npM5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左轶萱、赵希羽在用指偶讲故事；宋恬恬在玩故事骰子；杨佳伊、秦苏安在用沙画写名字。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4445</wp:posOffset>
                </wp:positionV>
                <wp:extent cx="2372360" cy="508000"/>
                <wp:effectExtent l="4445" t="4445" r="10795" b="825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赵希羽、左轶萱、赵雨泽在阅读绘本，张一嘉在绘画阅读感言。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45pt;margin-top:0.35pt;height:40pt;width:186.8pt;z-index:251663360;mso-width-relative:page;mso-height-relative:page;" fillcolor="#FFFFFF [3201]" filled="t" stroked="t" coordsize="21600,21600" o:gfxdata="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G8KzybSAAAABQEA&#10;AA8AAAAAAAAAAQAgAAAAIgAAAGRycy9kb3ducmV2LnhtbFBLAQIUABQAAAAIAIdO4kBuna9iWQIA&#10;ALkEAAAOAAAAAAAAAAEAIAAAACE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赵希羽、左轶萱、赵雨泽在阅读绘本，张一嘉在绘画阅读感言。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2847B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FFDA8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E4408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D9B9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25.3.14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4D2382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2A62C2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★各位家长，今天没有延时班，3：35放学，请大家准时来接~</w:t>
      </w:r>
      <w:bookmarkStart w:id="0" w:name="_GoBack"/>
      <w:bookmarkEnd w:id="0"/>
    </w:p>
    <w:p w14:paraId="73D109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0CF0C4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B55758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1070</Words>
  <Characters>1083</Characters>
  <Lines>1</Lines>
  <Paragraphs>1</Paragraphs>
  <TotalTime>87</TotalTime>
  <ScaleCrop>false</ScaleCrop>
  <LinksUpToDate>false</LinksUpToDate>
  <CharactersWithSpaces>1136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2025-03-14T06:17:44Z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31E701BFFF724D1F9BF3965DA50AC47A_13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