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赵天睿、许晨依、程桢雯、郭慕芸、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能有序签到摆放水杯。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施咏欣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小朋友吃完点心后有序的做好区域游戏计划。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1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99060</wp:posOffset>
            </wp:positionV>
            <wp:extent cx="1920240" cy="1440180"/>
            <wp:effectExtent l="0" t="0" r="10160" b="762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2" name="图片 2" descr="2942dc02af5a77f78d3b205f94f05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42dc02af5a77f78d3b205f94f05b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125095</wp:posOffset>
            </wp:positionV>
            <wp:extent cx="1920240" cy="1440180"/>
            <wp:effectExtent l="0" t="0" r="10160" b="7620"/>
            <wp:wrapSquare wrapText="bothSides"/>
            <wp:docPr id="3" name="图片 3" descr="d63ae994b3a4ac1057a5f8ab54421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3ae994b3a4ac1057a5f8ab54421e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</w:rPr>
      </w:pPr>
      <w:r>
        <w:rPr>
          <w:rFonts w:hint="eastAsia"/>
          <w:color w:val="000000"/>
          <w:sz w:val="24"/>
          <w:szCs w:val="24"/>
        </w:rPr>
        <w:t xml:space="preserve"> </w:t>
      </w:r>
    </w:p>
    <w:tbl>
      <w:tblPr>
        <w:tblStyle w:val="10"/>
        <w:tblW w:w="100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59"/>
        <w:gridCol w:w="3360"/>
        <w:gridCol w:w="3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12" w:hRule="atLeast"/>
        </w:trPr>
        <w:tc>
          <w:tcPr>
            <w:tcW w:w="335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26035</wp:posOffset>
                  </wp:positionV>
                  <wp:extent cx="1920240" cy="1440180"/>
                  <wp:effectExtent l="0" t="0" r="10160" b="7620"/>
                  <wp:wrapSquare wrapText="bothSides"/>
                  <wp:docPr id="5" name="图片 5" descr="dd9fa7d6f6cf478b69866c9cff937e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d9fa7d6f6cf478b69866c9cff937ee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我们在自然拼搭区，拼一个小人。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17780</wp:posOffset>
                  </wp:positionV>
                  <wp:extent cx="1974850" cy="1481455"/>
                  <wp:effectExtent l="0" t="0" r="6350" b="17145"/>
                  <wp:wrapSquare wrapText="bothSides"/>
                  <wp:docPr id="6" name="图片 6" descr="4ded0edfe1a93c9e52958c25d0621e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ded0edfe1a93c9e52958c25d0621e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我们在万能工匠里拼一个小车。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-1315720</wp:posOffset>
                  </wp:positionV>
                  <wp:extent cx="1974850" cy="1481455"/>
                  <wp:effectExtent l="0" t="0" r="6350" b="17145"/>
                  <wp:wrapSquare wrapText="bothSides"/>
                  <wp:docPr id="9" name="图片 9" descr="83f8303155a1b6a0f0b080d7f106c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3f8303155a1b6a0f0b080d7f106cbe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我们在建构区拼一个门洞。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4" w:hRule="atLeast"/>
        </w:trPr>
        <w:tc>
          <w:tcPr>
            <w:tcW w:w="335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-1315720</wp:posOffset>
                  </wp:positionV>
                  <wp:extent cx="1974850" cy="1481455"/>
                  <wp:effectExtent l="0" t="0" r="6350" b="17145"/>
                  <wp:wrapSquare wrapText="bothSides"/>
                  <wp:docPr id="7" name="图片 7" descr="f124d1bbc5d722eb35f1e6ea6ae17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124d1bbc5d722eb35f1e6ea6ae1785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叠罗汉真好玩！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-1315720</wp:posOffset>
                  </wp:positionV>
                  <wp:extent cx="1974850" cy="1481455"/>
                  <wp:effectExtent l="0" t="0" r="6350" b="17145"/>
                  <wp:wrapSquare wrapText="bothSides"/>
                  <wp:docPr id="8" name="图片 8" descr="3ce9d70bd8c3847627acef45248149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ce9d70bd8c3847627acef45248149c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磁力小车，怎么才能走起来呢？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-1315720</wp:posOffset>
                  </wp:positionV>
                  <wp:extent cx="1974850" cy="1481455"/>
                  <wp:effectExtent l="0" t="0" r="6350" b="17145"/>
                  <wp:wrapSquare wrapText="bothSides"/>
                  <wp:docPr id="10" name="图片 10" descr="7e3f661cc3c287db3ea510e3dfcee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e3f661cc3c287db3ea510e3dfcee15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我在美工区用超轻粘土制作一朵小花。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学习活动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数学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0"/>
          <w:sz w:val="24"/>
          <w:szCs w:val="24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依样接着画</w:t>
      </w:r>
      <w:r>
        <w:rPr>
          <w:rFonts w:hint="eastAsia" w:ascii="宋体" w:hAnsi="宋体" w:eastAsia="宋体" w:cs="宋体"/>
          <w:kern w:val="0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>依样接画是指按照图形或实物的颜色、形状、位置等的排列规律，接着进行排序。就是在发现规律的基础上按规律排序，所以关键点是要让幼儿能准确地找出给予物体的排列的规律，然后再能按规律接着排序。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、任俊晟、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李宇航、杨子熠、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南羽晞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能</w:t>
      </w:r>
      <w:r>
        <w:rPr>
          <w:rFonts w:hint="eastAsia" w:ascii="宋体" w:hAnsi="宋体" w:cs="宋体"/>
          <w:szCs w:val="21"/>
        </w:rPr>
        <w:t>乐意参与排序活动，能用语言讲述排序的规律。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吃得慢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吃得慢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发下去的回执单请家长签好，明天带到幼儿园来。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2.目前处于诺如病毒高发季节，该病传染性强，呕吐物和粪便中含有大量病毒，传播途径多样。如果孩子在家呕吐，请及时告知老师。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EF11E9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2021-05-03T03:17:00Z</dcterms:created>
  <dc:creator>yixuange</dc:creator>
  <cp:lastModifiedBy>青柠</cp:lastModifiedBy>
  <cp:lastPrinted>2023-02-25T23:53:00Z</cp:lastPrinted>
  <dcterms:modified xsi:type="dcterms:W3CDTF">2025-03-13T13:49:07Z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