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6C70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-568960</wp:posOffset>
            </wp:positionV>
            <wp:extent cx="7557135" cy="11261725"/>
            <wp:effectExtent l="0" t="0" r="12065" b="15875"/>
            <wp:wrapSquare wrapText="bothSides"/>
            <wp:docPr id="1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12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paragraph">
                  <wp:posOffset>326390</wp:posOffset>
                </wp:positionV>
                <wp:extent cx="6697345" cy="1030668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0306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23355E1">
                            <w:pPr>
                              <w:jc w:val="center"/>
                              <w:rPr>
                                <w:rFonts w:hint="default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D0D0D"/>
                                <w:sz w:val="32"/>
                                <w:szCs w:val="32"/>
                                <w:lang w:val="en-US" w:eastAsia="zh-CN"/>
                              </w:rPr>
                              <w:t>3.10今日动态</w:t>
                            </w:r>
                          </w:p>
                          <w:p w14:paraId="37DC58B5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出勤：全班应到35人，实到34人，马晔彤请假。</w:t>
                            </w:r>
                          </w:p>
                          <w:p w14:paraId="2632B6CB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参观小学</w:t>
                            </w:r>
                          </w:p>
                          <w:p w14:paraId="7145683A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为了让孩子们熟悉小学环境，做好入学的准备，孩子们在老师的带领下步行前往新桥二小进行半日参观活动。</w:t>
                            </w:r>
                          </w:p>
                          <w:p w14:paraId="33507743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6" name="图片 6" descr="IMG_9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92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7" name="图片 7" descr="/Users/luluwen/Downloads/IMG_9229.jpgIMG_9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/Users/luluwen/Downloads/IMG_9229.jpgIMG_92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2699D7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我们整装待发，一路上说说笑笑，很快来到了小学。</w:t>
                            </w:r>
                          </w:p>
                          <w:p w14:paraId="1BA71A78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8" name="图片 8" descr="/Users/luluwen/Downloads/IMG_9246 2.jpgIMG_9246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/Users/luluwen/Downloads/IMG_9246 2.jpgIMG_9246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9" name="图片 9" descr="/Users/luluwen/Downloads/IMG_9251 2.jpegIMG_9251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/Users/luluwen/Downloads/IMG_9251 2.jpegIMG_9251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601C0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7" name="图片 17" descr="/Users/luluwen/Downloads/IMG_9264.JPGIMG_9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/Users/luluwen/Downloads/IMG_9264.JPGIMG_92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2504" r="1250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8" name="图片 18" descr="/Users/luluwen/Downloads/IMG_9291 2.JPGIMG_9291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/Users/luluwen/Downloads/IMG_9291 2.JPGIMG_9291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2504" r="1250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6408F3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来到二小，我们首先来到了四楼的音乐教室体验了一节音乐活动，执教老师卢老师生动有趣的课堂让小朋友们十分投入。但是在课堂上也出现了一系列的问题，比如中途喝水，后半程坐不住，倾听能力弱等，这些都值得我们后续关注。</w:t>
                            </w:r>
                          </w:p>
                          <w:p w14:paraId="06C5C5D8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紧接着我们进入一（9）班向哥哥姐姐们学习课堂常规，如何翻书、捧书朗读等。</w:t>
                            </w:r>
                          </w:p>
                          <w:p w14:paraId="2B12BCDB">
                            <w:pPr>
                              <w:ind w:firstLine="480" w:firstLineChars="20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9" name="图片 19" descr="/Users/luluwen/Downloads/IMG_9311.jpegIMG_9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/Users/luluwen/Downloads/IMG_9311.jpegIMG_93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0" name="图片 20" descr="/Users/luluwen/Downloads/IMG_9314.jpegIMG_9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/Users/luluwen/Downloads/IMG_9314.jpegIMG_93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.4pt;margin-top:25.7pt;height:811.55pt;width:527.35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8kfio9cAAAAMAQAADwAAAAAAAAABACAAAAAiAAAAZHJzL2Rvd25yZXYueG1sUEsBAhQA&#10;FAAAAAgAh07iQN78AN8sAgAAOwQAAA4AAAAAAAAAAQAgAAAAJg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3355E1">
                      <w:pPr>
                        <w:jc w:val="center"/>
                        <w:rPr>
                          <w:rFonts w:hint="default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D0D0D"/>
                          <w:sz w:val="32"/>
                          <w:szCs w:val="32"/>
                          <w:lang w:val="en-US" w:eastAsia="zh-CN"/>
                        </w:rPr>
                        <w:t>3.10今日动态</w:t>
                      </w:r>
                    </w:p>
                    <w:p w14:paraId="37DC58B5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出勤：全班应到35人，实到34人，马晔彤请假。</w:t>
                      </w:r>
                    </w:p>
                    <w:p w14:paraId="2632B6CB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参观小学</w:t>
                      </w:r>
                    </w:p>
                    <w:p w14:paraId="7145683A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为了让孩子们熟悉小学环境，做好入学的准备，孩子们在老师的带领下步行前往新桥二小进行半日参观活动。</w:t>
                      </w:r>
                    </w:p>
                    <w:p w14:paraId="33507743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6" name="图片 6" descr="IMG_9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92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7" name="图片 7" descr="/Users/luluwen/Downloads/IMG_9229.jpgIMG_9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/Users/luluwen/Downloads/IMG_9229.jpgIMG_92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2699D7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我们整装待发，一路上说说笑笑，很快来到了小学。</w:t>
                      </w:r>
                    </w:p>
                    <w:p w14:paraId="1BA71A78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8" name="图片 8" descr="/Users/luluwen/Downloads/IMG_9246 2.jpgIMG_9246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/Users/luluwen/Downloads/IMG_9246 2.jpgIMG_9246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9" name="图片 9" descr="/Users/luluwen/Downloads/IMG_9251 2.jpegIMG_9251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/Users/luluwen/Downloads/IMG_9251 2.jpegIMG_9251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601C0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7" name="图片 17" descr="/Users/luluwen/Downloads/IMG_9264.JPGIMG_9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/Users/luluwen/Downloads/IMG_9264.JPGIMG_92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12504" r="1250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8" name="图片 18" descr="/Users/luluwen/Downloads/IMG_9291 2.JPGIMG_9291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/Users/luluwen/Downloads/IMG_9291 2.JPGIMG_9291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12504" r="1250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6408F3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来到二小，我们首先来到了四楼的音乐教室体验了一节音乐活动，执教老师卢老师生动有趣的课堂让小朋友们十分投入。但是在课堂上也出现了一系列的问题，比如中途喝水，后半程坐不住，倾听能力弱等，这些都值得我们后续关注。</w:t>
                      </w:r>
                    </w:p>
                    <w:p w14:paraId="06C5C5D8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紧接着我们进入一（9）班向哥哥姐姐们学习课堂常规，如何翻书、捧书朗读等。</w:t>
                      </w:r>
                    </w:p>
                    <w:p w14:paraId="2B12BCDB">
                      <w:pPr>
                        <w:ind w:firstLine="480" w:firstLineChars="20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9" name="图片 19" descr="/Users/luluwen/Downloads/IMG_9311.jpegIMG_9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/Users/luluwen/Downloads/IMG_9311.jpegIMG_93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0" name="图片 20" descr="/Users/luluwen/Downloads/IMG_9314.jpegIMG_9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/Users/luluwen/Downloads/IMG_9314.jpegIMG_93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FE56E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-5080</wp:posOffset>
            </wp:positionV>
            <wp:extent cx="7557135" cy="10689590"/>
            <wp:effectExtent l="0" t="0" r="12065" b="3810"/>
            <wp:wrapSquare wrapText="bothSides"/>
            <wp:docPr id="3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9316085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31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0E0BB327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激动人心的校园参观开始了。孩子们跟随带队老师吴老师的脚步，细致观摩了各大多功能室，有图书馆、星星鸟剧场、书法教室、网络基地、跑道、器材能等。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一路上孩子们边看边聊，表达着自己对于小学的想法。</w:t>
                            </w:r>
                          </w:p>
                          <w:p w14:paraId="5157E66C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 w14:paraId="1A42731E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伯乐花香体" w:hAnsi="伯乐花香体" w:eastAsia="伯乐花香体" w:cs="伯乐花香体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1" name="图片 21" descr="/Users/luluwen/Desktop/IMG_9341.jpegIMG_9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/Users/luluwen/Desktop/IMG_9341.jpegIMG_93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2" name="图片 22" descr="/Users/luluwen/Desktop/IMG_9344.jpegIMG_9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/Users/luluwen/Desktop/IMG_9344.jpegIMG_93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C5EC52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3" name="图片 23" descr="/Users/luluwen/Desktop/IMG_9346.jpegIMG_9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/Users/luluwen/Desktop/IMG_9346.jpegIMG_93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4" name="图片 24" descr="/Users/luluwen/Desktop/IMG_9353.jpegIMG_9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/Users/luluwen/Desktop/IMG_9353.jpegIMG_93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733.55pt;width:527.3pt;mso-position-horizont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P+mnLWAAAACwEAAA8AAAAAAAAAAQAgAAAAIgAAAGRycy9kb3ducmV2LnhtbFBLAQIUABQAAAAI&#10;AIdO4kCGJQ7bKAIAADgEAAAOAAAAAAAAAAEAIAAAACU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E0BB327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b w:val="0"/>
                          <w:bCs w:val="0"/>
                          <w:color w:val="0D0D0D"/>
                          <w:sz w:val="24"/>
                          <w:szCs w:val="24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D0D0D"/>
                          <w:sz w:val="24"/>
                          <w:szCs w:val="24"/>
                          <w:lang w:val="en-US" w:eastAsia="zh-CN"/>
                        </w:rPr>
                        <w:t>激动人心的校园参观开始了。孩子们跟随带队老师吴老师的脚步，细致观摩了各大多功能室，有图书馆、星星鸟剧场、书法教室、网络基地、跑道、器材能等。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D0D0D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一路上孩子们边看边聊，表达着自己对于小学的想法。</w:t>
                      </w:r>
                    </w:p>
                    <w:p w14:paraId="5157E66C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D0D0D"/>
                          <w:sz w:val="24"/>
                          <w:szCs w:val="24"/>
                          <w:vertAlign w:val="baseline"/>
                          <w:lang w:val="en-US" w:eastAsia="zh-CN"/>
                        </w:rPr>
                      </w:pPr>
                    </w:p>
                    <w:p w14:paraId="1A42731E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伯乐花香体" w:hAnsi="伯乐花香体" w:eastAsia="伯乐花香体" w:cs="伯乐花香体"/>
                          <w:b w:val="0"/>
                          <w:bCs w:val="0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1" name="图片 21" descr="/Users/luluwen/Desktop/IMG_9341.jpegIMG_9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/Users/luluwen/Desktop/IMG_9341.jpegIMG_93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2" name="图片 22" descr="/Users/luluwen/Desktop/IMG_9344.jpegIMG_9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/Users/luluwen/Desktop/IMG_9344.jpegIMG_93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C5EC52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3" name="图片 23" descr="/Users/luluwen/Desktop/IMG_9346.jpegIMG_9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/Users/luluwen/Desktop/IMG_9346.jpegIMG_93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4" name="图片 24" descr="/Users/luluwen/Desktop/IMG_9353.jpegIMG_9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/Users/luluwen/Desktop/IMG_9353.jpegIMG_93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B7F1B">
      <w:pPr>
        <w:pBdr>
          <w:bottom w:val="dashed" w:color="auto" w:sz="18" w:space="0"/>
        </w:pBdr>
        <w:jc w:val="right"/>
      </w:pP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10243185"/>
                <wp:effectExtent l="0" t="0" r="0" b="0"/>
                <wp:wrapSquare wrapText="bothSides"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10243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193F613F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消防演练</w:t>
                            </w:r>
                          </w:p>
                          <w:p w14:paraId="6A580647">
                            <w:pPr>
                              <w:spacing w:line="400" w:lineRule="exact"/>
                              <w:ind w:firstLine="420" w:firstLineChars="200"/>
                              <w:jc w:val="left"/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szCs w:val="21"/>
                              </w:rPr>
                              <w:t>为增强幼儿消防安全意识，了解熟悉消防基本知识，提高自救防范能力，做到在发生火警火灾时，能临危不乱，有序、迅速地按照消防逃生路线安全疏散，确保生命安全。通过疏散演练，巩固幼儿所学的安全防护知识，让幼儿在实践中提高消防安全意识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今天下午学校开展了消防安全演练。</w:t>
                            </w:r>
                          </w:p>
                          <w:p w14:paraId="1E567BEB">
                            <w:pPr>
                              <w:spacing w:line="240" w:lineRule="auto"/>
                              <w:ind w:firstLine="420" w:firstLineChars="200"/>
                              <w:jc w:val="left"/>
                              <w:rPr>
                                <w:rFonts w:hint="default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2" name="图片 12" descr="IMG_8478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MG_8478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6" name="图片 16" descr="/Users/luluwen/Downloads/IMG_8480.jpegIMG_8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/Users/luluwen/Downloads/IMG_8480.jpegIMG_84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497E7B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D5D1E04">
                            <w:pPr>
                              <w:jc w:val="both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806.55pt;width:527.3pt;mso-position-horizont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3KON3WAAAACwEAAA8AAAAAAAAAAQAgAAAAIgAAAGRycy9kb3ducmV2LnhtbFBLAQIUABQA&#10;AAAIAIdO4kAxrvvZKwIAADoEAAAOAAAAAAAAAAEAIAAAACU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93F613F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消防演练</w:t>
                      </w:r>
                    </w:p>
                    <w:p w14:paraId="6A580647">
                      <w:pPr>
                        <w:spacing w:line="400" w:lineRule="exact"/>
                        <w:ind w:firstLine="420" w:firstLineChars="200"/>
                        <w:jc w:val="left"/>
                        <w:rPr>
                          <w:rFonts w:hint="eastAsia"/>
                          <w:szCs w:val="21"/>
                          <w:lang w:val="en-US" w:eastAsia="zh-CN"/>
                        </w:rPr>
                      </w:pPr>
                      <w:r>
                        <w:rPr>
                          <w:szCs w:val="21"/>
                        </w:rPr>
                        <w:t>为增强幼儿消防安全意识，了解熟悉消防基本知识，提高自救防范能力，做到在发生火警火灾时，能临危不乱，有序、迅速地按照消防逃生路线安全疏散，确保生命安全。通过疏散演练，巩固幼儿所学的安全防护知识，让幼儿在实践中提高消防安全意识</w:t>
                      </w:r>
                      <w:r>
                        <w:rPr>
                          <w:rFonts w:hint="eastAsia"/>
                          <w:szCs w:val="21"/>
                        </w:rPr>
                        <w:t>。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今天下午学校开展了消防安全演练。</w:t>
                      </w:r>
                    </w:p>
                    <w:p w14:paraId="1E567BEB">
                      <w:pPr>
                        <w:spacing w:line="240" w:lineRule="auto"/>
                        <w:ind w:firstLine="420" w:firstLineChars="200"/>
                        <w:jc w:val="left"/>
                        <w:rPr>
                          <w:rFonts w:hint="default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2" name="图片 12" descr="IMG_8478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IMG_8478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6" name="图片 16" descr="/Users/luluwen/Downloads/IMG_8480.jpegIMG_8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/Users/luluwen/Downloads/IMG_8480.jpegIMG_84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497E7B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D5D1E04">
                      <w:pPr>
                        <w:jc w:val="both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4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15875</wp:posOffset>
            </wp:positionV>
            <wp:extent cx="7557135" cy="10689590"/>
            <wp:effectExtent l="0" t="0" r="12065" b="3810"/>
            <wp:wrapSquare wrapText="bothSides"/>
            <wp:docPr id="4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4877E">
      <w:pPr>
        <w:pBdr>
          <w:bottom w:val="dashed" w:color="auto" w:sz="18" w:space="0"/>
        </w:pBdr>
        <w:jc w:val="right"/>
      </w:pPr>
    </w:p>
    <w:p w14:paraId="39D54860">
      <w:pPr>
        <w:rPr>
          <w:rFonts w:hint="default"/>
          <w:lang w:val="en-US"/>
        </w:rPr>
      </w:pPr>
    </w:p>
    <w:p w14:paraId="622363D1">
      <w:pPr>
        <w:rPr>
          <w:rFonts w:hint="default"/>
          <w:lang w:val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-2473960</wp:posOffset>
            </wp:positionV>
            <wp:extent cx="7557135" cy="10689590"/>
            <wp:effectExtent l="0" t="0" r="12065" b="3810"/>
            <wp:wrapSquare wrapText="bothSides"/>
            <wp:docPr id="2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伯乐花香体">
    <w:altName w:val="苹方-简"/>
    <w:panose1 w:val="02010600010101010101"/>
    <w:charset w:val="00"/>
    <w:family w:val="auto"/>
    <w:pitch w:val="default"/>
    <w:sig w:usb0="00000000" w:usb1="00000000" w:usb2="00000016" w:usb3="00000000" w:csb0="40020003" w:csb1="C5D6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703D8"/>
    <w:rsid w:val="000E78F2"/>
    <w:rsid w:val="00112840"/>
    <w:rsid w:val="00197EDE"/>
    <w:rsid w:val="00302653"/>
    <w:rsid w:val="0037204B"/>
    <w:rsid w:val="00420707"/>
    <w:rsid w:val="00437475"/>
    <w:rsid w:val="004958EE"/>
    <w:rsid w:val="00515299"/>
    <w:rsid w:val="00560C80"/>
    <w:rsid w:val="005B36B7"/>
    <w:rsid w:val="00696998"/>
    <w:rsid w:val="007564B8"/>
    <w:rsid w:val="008072E8"/>
    <w:rsid w:val="00853D47"/>
    <w:rsid w:val="0087728A"/>
    <w:rsid w:val="0088335C"/>
    <w:rsid w:val="00A34242"/>
    <w:rsid w:val="00A4439C"/>
    <w:rsid w:val="00AD7BA5"/>
    <w:rsid w:val="00B80A89"/>
    <w:rsid w:val="00C11E06"/>
    <w:rsid w:val="00D87744"/>
    <w:rsid w:val="00DC587F"/>
    <w:rsid w:val="00E67E59"/>
    <w:rsid w:val="00E83615"/>
    <w:rsid w:val="00F17D62"/>
    <w:rsid w:val="00F65E10"/>
    <w:rsid w:val="00FA1328"/>
    <w:rsid w:val="04103BFB"/>
    <w:rsid w:val="070A0062"/>
    <w:rsid w:val="077A6CFE"/>
    <w:rsid w:val="09B27569"/>
    <w:rsid w:val="0CAA1D80"/>
    <w:rsid w:val="0EFC070A"/>
    <w:rsid w:val="138717BB"/>
    <w:rsid w:val="235C6B8F"/>
    <w:rsid w:val="251B3BFA"/>
    <w:rsid w:val="31966DD1"/>
    <w:rsid w:val="32917D01"/>
    <w:rsid w:val="329C113B"/>
    <w:rsid w:val="358D0827"/>
    <w:rsid w:val="38810C54"/>
    <w:rsid w:val="3BFBCEF1"/>
    <w:rsid w:val="3D2705BE"/>
    <w:rsid w:val="3FA203D2"/>
    <w:rsid w:val="3FEA6D61"/>
    <w:rsid w:val="43A7620F"/>
    <w:rsid w:val="43B52870"/>
    <w:rsid w:val="46A57E57"/>
    <w:rsid w:val="4B16ACCB"/>
    <w:rsid w:val="4CD36C6D"/>
    <w:rsid w:val="4D0D28DC"/>
    <w:rsid w:val="5D325165"/>
    <w:rsid w:val="5DBD1805"/>
    <w:rsid w:val="5DF774EC"/>
    <w:rsid w:val="69920547"/>
    <w:rsid w:val="6BBDFE16"/>
    <w:rsid w:val="6C8A5E5A"/>
    <w:rsid w:val="6F5703D8"/>
    <w:rsid w:val="6FDA31EA"/>
    <w:rsid w:val="74596E2A"/>
    <w:rsid w:val="77FEB536"/>
    <w:rsid w:val="78726653"/>
    <w:rsid w:val="7BDB690C"/>
    <w:rsid w:val="7DF7FB5A"/>
    <w:rsid w:val="7ECE85EC"/>
    <w:rsid w:val="7FFB0304"/>
    <w:rsid w:val="BFFF5432"/>
    <w:rsid w:val="CC3F0A4B"/>
    <w:rsid w:val="DEBCFAF7"/>
    <w:rsid w:val="F9FF0CFA"/>
    <w:rsid w:val="FAFBE9EC"/>
    <w:rsid w:val="FFCF42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136EC2"/>
      <w:u w:val="single"/>
    </w:rPr>
  </w:style>
  <w:style w:type="character" w:customStyle="1" w:styleId="8">
    <w:name w:val="页脚 字符"/>
    <w:link w:val="2"/>
    <w:uiPriority w:val="99"/>
    <w:rPr>
      <w:kern w:val="2"/>
      <w:sz w:val="18"/>
      <w:szCs w:val="18"/>
    </w:rPr>
  </w:style>
  <w:style w:type="character" w:customStyle="1" w:styleId="9">
    <w:name w:val="页眉 字符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luluwen/Library/Containers/com.kingsoft.wpsoffice.mac/Data/.kingsoft/office6/templates/download/e88f6cf035d443077e221d2877e40d0c/&#23567;&#28165;&#26032;&#20449;&#3244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小清新信纸.doc</Template>
  <Pages>4</Pages>
  <Words>1</Words>
  <Characters>7</Characters>
  <Lines>1</Lines>
  <Paragraphs>1</Paragraphs>
  <TotalTime>1</TotalTime>
  <ScaleCrop>false</ScaleCrop>
  <LinksUpToDate>false</LinksUpToDate>
  <CharactersWithSpaces>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2025-02-28T01:01:00Z</dcterms:created>
  <dc:creator>噜噜雯</dc:creator>
  <cp:lastModifiedBy>噜噜雯</cp:lastModifiedBy>
  <dcterms:modified xsi:type="dcterms:W3CDTF">2025-03-12T20:23:40Z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v1.0_mb_I0JCsmnGf1zbDCna50Jdfw==</vt:lpwstr>
  </property>
  <property fmtid="{D5CDD505-2E9C-101B-9397-08002B2CF9AE}" pid="4" name="ICV">
    <vt:lpwstr>2CB0C288D79BEC42CE86BD6722D43632_41</vt:lpwstr>
  </property>
</Properties>
</file>