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e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6A6C70E"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-8890</wp:posOffset>
            </wp:positionH>
            <wp:positionV relativeFrom="margin">
              <wp:posOffset>-568960</wp:posOffset>
            </wp:positionV>
            <wp:extent cx="7557135" cy="11261725"/>
            <wp:effectExtent l="0" t="0" r="12065" b="15875"/>
            <wp:wrapSquare wrapText="bothSides"/>
            <wp:docPr id="1" name="图片 3" descr="E:\信纸\4.23\11\清明.jpg清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E:\信纸\4.23\11\清明.jpg清明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126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margin">
                  <wp:posOffset>640080</wp:posOffset>
                </wp:positionH>
                <wp:positionV relativeFrom="paragraph">
                  <wp:posOffset>326390</wp:posOffset>
                </wp:positionV>
                <wp:extent cx="6697345" cy="9307830"/>
                <wp:effectExtent l="0" t="0" r="0" b="0"/>
                <wp:wrapSquare wrapText="bothSides"/>
                <wp:docPr id="21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9307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  <a:effectLst/>
                      </wps:spPr>
                      <wps:txbx>
                        <w:txbxContent>
                          <w:p w14:paraId="723355E1">
                            <w:pPr>
                              <w:jc w:val="center"/>
                              <w:rPr>
                                <w:rFonts w:hint="default" w:ascii="伯乐花香体" w:hAnsi="伯乐花香体" w:eastAsia="伯乐花香体" w:cs="伯乐花香体"/>
                                <w:color w:val="0D0D0D"/>
                                <w:sz w:val="4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0D0D0D"/>
                                <w:sz w:val="32"/>
                                <w:szCs w:val="32"/>
                                <w:lang w:val="en-US" w:eastAsia="zh-CN"/>
                              </w:rPr>
                              <w:t>3.11今日动态</w:t>
                            </w:r>
                          </w:p>
                          <w:p w14:paraId="37DC58B5">
                            <w:pPr>
                              <w:jc w:val="both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t>出勤：全班应到35人，实到35人，全勤，继续保持！</w:t>
                            </w:r>
                          </w:p>
                          <w:p w14:paraId="2B12BCDB">
                            <w:pPr>
                              <w:jc w:val="both"/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t>晨间来园：</w:t>
                            </w:r>
                          </w:p>
                          <w:p w14:paraId="512602A6">
                            <w:pPr>
                              <w:ind w:firstLine="480"/>
                              <w:jc w:val="both"/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t>今天孩子们背上书包来到幼儿园，晨间几件事中多了一件整理书包。目前我们没有书包柜，暂时只能放在地上。后期我们将引导孩子发现这一问题并尝试解决问题。</w:t>
                            </w:r>
                          </w:p>
                          <w:p w14:paraId="2B34D25D">
                            <w:pPr>
                              <w:ind w:firstLine="480"/>
                              <w:jc w:val="center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6" name="图片 6" descr="IMG_94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图片 6" descr="IMG_94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7" name="图片 7" descr="/Users/luluwen/Downloads/IMG_9437.jpgIMG_94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/Users/luluwen/Downloads/IMG_9437.jpgIMG_94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8" r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288FBD">
                            <w:pPr>
                              <w:jc w:val="both"/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t>户外活动：</w:t>
                            </w:r>
                          </w:p>
                          <w:p w14:paraId="1691DD0F">
                            <w:pPr>
                              <w:ind w:firstLine="480" w:firstLineChars="200"/>
                              <w:jc w:val="both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t>今天周二，班级开展自主户外活动。我们又玩起了孩子们爱玩的轮胎。有的小朋友滚动轮胎快乐地奔跑着；有些小朋友三三两两地坐在轮胎上交流着；还有的小朋友双手扶轮胎，纵身一跳，身体随着轮胎的滚动往前滑动，真是太好玩了。</w:t>
                            </w:r>
                          </w:p>
                          <w:p w14:paraId="2F8FD848">
                            <w:pPr>
                              <w:jc w:val="center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8" name="图片 8" descr="/Users/luluwen/Downloads/IMG_9442.jpgIMG_94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图片 8" descr="/Users/luluwen/Downloads/IMG_9442.jpgIMG_94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18" r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9" name="图片 9" descr="/Users/luluwen/Downloads/IMG_9444.jpgIMG_94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/Users/luluwen/Downloads/IMG_9444.jpgIMG_94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18" r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60C56BA">
                            <w:pPr>
                              <w:jc w:val="both"/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t>集体活动：语言——上小学的第一天</w:t>
                            </w:r>
                          </w:p>
                          <w:p w14:paraId="4442D951">
                            <w:pPr>
                              <w:keepNext w:val="0"/>
                              <w:keepLines w:val="0"/>
                              <w:pageBreakBefore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宋体" w:hAnsi="宋体" w:eastAsia="宋体" w:cs="宋体"/>
                                <w:b/>
                                <w:bCs/>
                                <w:sz w:val="21"/>
                                <w:szCs w:val="21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宋体" w:hAnsi="宋体" w:eastAsia="宋体" w:cs="宋体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="宋体" w:hAnsi="宋体" w:eastAsia="宋体" w:cs="宋体"/>
                                <w:sz w:val="24"/>
                                <w:szCs w:val="24"/>
                              </w:rPr>
                              <w:t>这是一则生动有趣，具有教育意义的故事，它讲述了调皮可爱的小猴子第一天上学发生的事情，如时间观念不强导致迟到，上课小便或憋尿、玩玩具。故事内容既贴近幼儿生活，又易于幼儿理解，而且贯穿了作为一名小学生的基本规范内容，能使幼儿从中受到启发，并展开想象，便于幼儿在理解故事内容的基础上续编故事。</w:t>
                            </w:r>
                          </w:p>
                          <w:p w14:paraId="3C84D55F">
                            <w:pPr>
                              <w:jc w:val="both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10" name="图片 10" descr="/Users/luluwen/Downloads/IMG_9446.jpegIMG_9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/Users/luluwen/Downloads/IMG_9446.jpegIMG_9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11" name="图片 11" descr="/Users/luluwen/Downloads/IMG_9447.jpegIMG_94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/Users/luluwen/Downloads/IMG_9447.jpegIMG_94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50.4pt;margin-top:25.7pt;height:732.9pt;width:527.35pt;mso-position-horizontal-relative:margin;mso-wrap-distance-bottom:3.6pt;mso-wrap-distance-left:9pt;mso-wrap-distance-right:9pt;mso-wrap-distance-top:3.6pt;z-index:251660288;mso-width-relative:page;mso-height-relative:page;" filled="f" stroked="f" coordsize="21600,21600" o:gfxdata="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9SkwidcAAAAMAQAADwAAAAAAAAABACAAAAAiAAAAZHJzL2Rvd25yZXYueG1sUEsBAhQA&#10;FAAAAAgAh07iQHez7YEsAgAAOgQAAA4AAAAAAAAAAQAgAAAAJgEAAGRycy9lMm9Eb2MueG1sUEsF&#10;BgAAAAAGAAYAWQEAAMQ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 w14:paraId="723355E1">
                      <w:pPr>
                        <w:jc w:val="center"/>
                        <w:rPr>
                          <w:rFonts w:hint="default" w:ascii="伯乐花香体" w:hAnsi="伯乐花香体" w:eastAsia="伯乐花香体" w:cs="伯乐花香体"/>
                          <w:color w:val="0D0D0D"/>
                          <w:sz w:val="4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0D0D0D"/>
                          <w:sz w:val="32"/>
                          <w:szCs w:val="32"/>
                          <w:lang w:val="en-US" w:eastAsia="zh-CN"/>
                        </w:rPr>
                        <w:t>3.11今日动态</w:t>
                      </w:r>
                    </w:p>
                    <w:p w14:paraId="37DC58B5">
                      <w:pPr>
                        <w:jc w:val="both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t>出勤：全班应到35人，实到35人，全勤，继续保持！</w:t>
                      </w:r>
                    </w:p>
                    <w:p w14:paraId="2B12BCDB">
                      <w:pPr>
                        <w:jc w:val="both"/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t>晨间来园：</w:t>
                      </w:r>
                    </w:p>
                    <w:p w14:paraId="512602A6">
                      <w:pPr>
                        <w:ind w:firstLine="480"/>
                        <w:jc w:val="both"/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t>今天孩子们背上书包来到幼儿园，晨间几件事中多了一件整理书包。目前我们没有书包柜，暂时只能放在地上。后期我们将引导孩子发现这一问题并尝试解决问题。</w:t>
                      </w:r>
                    </w:p>
                    <w:p w14:paraId="2B34D25D">
                      <w:pPr>
                        <w:ind w:firstLine="480"/>
                        <w:jc w:val="center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6" name="图片 6" descr="IMG_94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图片 6" descr="IMG_94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7" name="图片 7" descr="/Users/luluwen/Downloads/IMG_9437.jpgIMG_94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/Users/luluwen/Downloads/IMG_9437.jpgIMG_94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8" r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288FBD">
                      <w:pPr>
                        <w:jc w:val="both"/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t>户外活动：</w:t>
                      </w:r>
                    </w:p>
                    <w:p w14:paraId="1691DD0F">
                      <w:pPr>
                        <w:ind w:firstLine="480" w:firstLineChars="200"/>
                        <w:jc w:val="both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t>今天周二，班级开展自主户外活动。我们又玩起了孩子们爱玩的轮胎。有的小朋友滚动轮胎快乐地奔跑着；有些小朋友三三两两地坐在轮胎上交流着；还有的小朋友双手扶轮胎，纵身一跳，身体随着轮胎的滚动往前滑动，真是太好玩了。</w:t>
                      </w:r>
                    </w:p>
                    <w:p w14:paraId="2F8FD848">
                      <w:pPr>
                        <w:jc w:val="center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8" name="图片 8" descr="/Users/luluwen/Downloads/IMG_9442.jpgIMG_94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图片 8" descr="/Users/luluwen/Downloads/IMG_9442.jpgIMG_94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18" r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9" name="图片 9" descr="/Users/luluwen/Downloads/IMG_9444.jpgIMG_94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/Users/luluwen/Downloads/IMG_9444.jpgIMG_94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18" r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60C56BA">
                      <w:pPr>
                        <w:jc w:val="both"/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t>集体活动：语言——上小学的第一天</w:t>
                      </w:r>
                    </w:p>
                    <w:p w14:paraId="4442D951">
                      <w:pPr>
                        <w:keepNext w:val="0"/>
                        <w:keepLines w:val="0"/>
                        <w:pageBreakBefore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b/>
                          <w:bCs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hint="eastAsia" w:ascii="宋体" w:hAnsi="宋体" w:eastAsia="宋体" w:cs="宋体"/>
                          <w:b/>
                          <w:bCs/>
                          <w:sz w:val="21"/>
                          <w:szCs w:val="21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ascii="宋体" w:hAnsi="宋体" w:eastAsia="宋体" w:cs="宋体"/>
                          <w:b/>
                          <w:bCs/>
                          <w:sz w:val="24"/>
                          <w:szCs w:val="24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 w:ascii="宋体" w:hAnsi="宋体" w:eastAsia="宋体" w:cs="宋体"/>
                          <w:sz w:val="24"/>
                          <w:szCs w:val="24"/>
                        </w:rPr>
                        <w:t>这是一则生动有趣，具有教育意义的故事，它讲述了调皮可爱的小猴子第一天上学发生的事情，如时间观念不强导致迟到，上课小便或憋尿、玩玩具。故事内容既贴近幼儿生活，又易于幼儿理解，而且贯穿了作为一名小学生的基本规范内容，能使幼儿从中受到启发，并展开想象，便于幼儿在理解故事内容的基础上续编故事。</w:t>
                      </w:r>
                    </w:p>
                    <w:p w14:paraId="3C84D55F">
                      <w:pPr>
                        <w:jc w:val="both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10" name="图片 10" descr="/Users/luluwen/Downloads/IMG_9446.jpegIMG_9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/Users/luluwen/Downloads/IMG_9446.jpegIMG_9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11" name="图片 11" descr="/Users/luluwen/Downloads/IMG_9447.jpegIMG_94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/Users/luluwen/Downloads/IMG_9447.jpegIMG_94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0FE56E">
      <w:pPr>
        <w:pBdr>
          <w:bottom w:val="dashed" w:color="auto" w:sz="18" w:space="0"/>
        </w:pBdr>
        <w:jc w:val="right"/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-4445</wp:posOffset>
            </wp:positionH>
            <wp:positionV relativeFrom="margin">
              <wp:posOffset>-5080</wp:posOffset>
            </wp:positionV>
            <wp:extent cx="7557135" cy="10689590"/>
            <wp:effectExtent l="0" t="0" r="12065" b="3810"/>
            <wp:wrapSquare wrapText="bothSides"/>
            <wp:docPr id="3" name="图片 3" descr="E:\信纸\4.23\11\清明.jpg清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:\信纸\4.23\11\清明.jpg清明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bookmarkEnd w:id="0"/>
      <w: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margin">
                  <wp:posOffset>373380</wp:posOffset>
                </wp:positionH>
                <wp:positionV relativeFrom="paragraph">
                  <wp:posOffset>275590</wp:posOffset>
                </wp:positionV>
                <wp:extent cx="6696710" cy="6911975"/>
                <wp:effectExtent l="0" t="0" r="0" b="0"/>
                <wp:wrapSquare wrapText="bothSides"/>
                <wp:docPr id="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6911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  <a:effectLst/>
                      </wps:spPr>
                      <wps:txbx>
                        <w:txbxContent>
                          <w:p w14:paraId="7F93F896">
                            <w:pPr>
                              <w:jc w:val="both"/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t>种植活动</w:t>
                            </w:r>
                          </w:p>
                          <w:p w14:paraId="59653BBC">
                            <w:pPr>
                              <w:jc w:val="both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t xml:space="preserve">    春天是适合种植的季节，我们在三楼的平台上开辟了种植区，今天孔范晔和孟书漫两位小朋友跟着老师一起种下了莴苣和豌豆苗。</w:t>
                            </w:r>
                          </w:p>
                          <w:p w14:paraId="3D030E22">
                            <w:pPr>
                              <w:jc w:val="both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12" name="图片 12" descr="/Users/luluwen/Downloads/IMG_9470.jpgIMG_94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/Users/luluwen/Downloads/IMG_9470.jpgIMG_947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18" r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13" name="图片 13" descr="/Users/luluwen/Downloads/IMG_9474.jpgIMG_94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/Users/luluwen/Downloads/IMG_9474.jpgIMG_947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8" r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9FCA73">
                            <w:pPr>
                              <w:jc w:val="both"/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t>绘画活动——昆虫</w:t>
                            </w:r>
                          </w:p>
                          <w:p w14:paraId="60385562">
                            <w:pPr>
                              <w:jc w:val="both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14" name="图片 14" descr="/Users/luluwen/Downloads/IMG_9477.jpgIMG_94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/Users/luluwen/Downloads/IMG_9477.jpgIMG_947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18" r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16" name="图片 16" descr="/Users/luluwen/Downloads/IMG_9479.jpgIMG_94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/Users/luluwen/Downloads/IMG_9479.jpgIMG_947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18" r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6243242">
                            <w:pPr>
                              <w:jc w:val="both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15" name="图片 15" descr="/Users/luluwen/Downloads/IMG_9478.jpgIMG_94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/Users/luluwen/Downloads/IMG_9478.jpgIMG_947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18" r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400300" cy="1800225"/>
                                  <wp:effectExtent l="0" t="0" r="12700" b="3175"/>
                                  <wp:docPr id="17" name="图片 17" descr="/Users/luluwen/Downloads/IMG_9481.jpgIMG_94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/Users/luluwen/Downloads/IMG_9481.jpgIMG_948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18" r="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30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A25DF7">
                            <w:pPr>
                              <w:jc w:val="both"/>
                              <w:rPr>
                                <w:rFonts w:hint="default" w:asciiTheme="minorEastAsia" w:hAnsiTheme="minorEastAsia" w:eastAsiaTheme="minorEastAsia" w:cstheme="minorEastAsia"/>
                                <w:color w:val="0D0D0D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29.4pt;margin-top:21.7pt;height:544.25pt;width:527.3pt;mso-position-horizontal-relative:margin;mso-wrap-distance-bottom:3.6pt;mso-wrap-distance-left:9pt;mso-wrap-distance-right:9pt;mso-wrap-distance-top:3.6pt;z-index:251664384;mso-width-relative:page;mso-height-relative:page;" filled="f" stroked="f" coordsize="21600,21600" o:gfxdata="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AvR1FP1gAAAAsBAAAPAAAAAAAAAAEAIAAAACIAAABkcnMvZG93bnJldi54bWxQSwECFAAUAAAA&#10;CACHTuJAgjQYvikCAAA4BAAADgAAAAAAAAABACAAAAAlAQAAZHJzL2Uyb0RvYy54bWxQSwUGAAAA&#10;AAYABgBZAQAAwA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 w14:paraId="7F93F896">
                      <w:pPr>
                        <w:jc w:val="both"/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t>种植活动</w:t>
                      </w:r>
                    </w:p>
                    <w:p w14:paraId="59653BBC">
                      <w:pPr>
                        <w:jc w:val="both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t xml:space="preserve">    春天是适合种植的季节，我们在三楼的平台上开辟了种植区，今天孔范晔和孟书漫两位小朋友跟着老师一起种下了莴苣和豌豆苗。</w:t>
                      </w:r>
                    </w:p>
                    <w:p w14:paraId="3D030E22">
                      <w:pPr>
                        <w:jc w:val="both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12" name="图片 12" descr="/Users/luluwen/Downloads/IMG_9470.jpgIMG_94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/Users/luluwen/Downloads/IMG_9470.jpgIMG_947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18" r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13" name="图片 13" descr="/Users/luluwen/Downloads/IMG_9474.jpgIMG_94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/Users/luluwen/Downloads/IMG_9474.jpgIMG_947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8" r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9FCA73">
                      <w:pPr>
                        <w:jc w:val="both"/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t>绘画活动——昆虫</w:t>
                      </w:r>
                    </w:p>
                    <w:p w14:paraId="60385562">
                      <w:pPr>
                        <w:jc w:val="both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14" name="图片 14" descr="/Users/luluwen/Downloads/IMG_9477.jpgIMG_94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/Users/luluwen/Downloads/IMG_9477.jpgIMG_947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18" r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16" name="图片 16" descr="/Users/luluwen/Downloads/IMG_9479.jpgIMG_94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/Users/luluwen/Downloads/IMG_9479.jpgIMG_947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18" r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6243242">
                      <w:pPr>
                        <w:jc w:val="both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15" name="图片 15" descr="/Users/luluwen/Downloads/IMG_9478.jpgIMG_94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/Users/luluwen/Downloads/IMG_9478.jpgIMG_947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18" r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  <w:drawing>
                          <wp:inline distT="0" distB="0" distL="114300" distR="114300">
                            <wp:extent cx="2400300" cy="1800225"/>
                            <wp:effectExtent l="0" t="0" r="12700" b="3175"/>
                            <wp:docPr id="17" name="图片 17" descr="/Users/luluwen/Downloads/IMG_9481.jpgIMG_94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/Users/luluwen/Downloads/IMG_9481.jpgIMG_948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l="18" r="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0300" cy="1800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7A25DF7">
                      <w:pPr>
                        <w:jc w:val="both"/>
                        <w:rPr>
                          <w:rFonts w:hint="default" w:asciiTheme="minorEastAsia" w:hAnsiTheme="minorEastAsia" w:eastAsiaTheme="minorEastAsia" w:cstheme="minorEastAsia"/>
                          <w:color w:val="0D0D0D"/>
                          <w:sz w:val="24"/>
                          <w:szCs w:val="24"/>
                          <w:lang w:val="en-US" w:eastAsia="zh-C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4B7F1B">
      <w:pPr>
        <w:pBdr>
          <w:bottom w:val="dashed" w:color="auto" w:sz="18" w:space="0"/>
        </w:pBdr>
        <w:jc w:val="right"/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15875</wp:posOffset>
            </wp:positionV>
            <wp:extent cx="7557135" cy="10689590"/>
            <wp:effectExtent l="0" t="0" r="12065" b="3810"/>
            <wp:wrapSquare wrapText="bothSides"/>
            <wp:docPr id="4" name="图片 3" descr="E:\信纸\4.23\11\清明.jpg清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E:\信纸\4.23\11\清明.jpg清明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94877E">
      <w:pPr>
        <w:pBdr>
          <w:bottom w:val="dashed" w:color="auto" w:sz="18" w:space="0"/>
        </w:pBdr>
        <w:jc w:val="right"/>
      </w:pPr>
    </w:p>
    <w:p w14:paraId="39D54860">
      <w:pPr>
        <w:rPr>
          <w:rFonts w:hint="default"/>
          <w:lang w:val="en-US"/>
        </w:rPr>
      </w:pPr>
    </w:p>
    <w:p w14:paraId="622363D1">
      <w:pPr>
        <w:rPr>
          <w:rFonts w:hint="default"/>
          <w:lang w:val="en-US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29210</wp:posOffset>
            </wp:positionH>
            <wp:positionV relativeFrom="margin">
              <wp:posOffset>-2473960</wp:posOffset>
            </wp:positionV>
            <wp:extent cx="7557135" cy="10689590"/>
            <wp:effectExtent l="0" t="0" r="12065" b="3810"/>
            <wp:wrapSquare wrapText="bothSides"/>
            <wp:docPr id="2" name="图片 3" descr="E:\信纸\4.23\11\清明.jpg清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E:\信纸\4.23\11\清明.jpg清明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0" w:right="0" w:bottom="0" w:left="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伯乐花香体">
    <w:altName w:val="苹方-简"/>
    <w:panose1 w:val="02010600010101010101"/>
    <w:charset w:val="00"/>
    <w:family w:val="auto"/>
    <w:pitch w:val="default"/>
    <w:sig w:usb0="00000000" w:usb1="00000000" w:usb2="00000016" w:usb3="00000000" w:csb0="40020003" w:csb1="C5D6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displayBackgroundShape w:val="1"/>
  <w:bordersDoNotSurroundHeader w:val="1"/>
  <w:bordersDoNotSurroundFooter w:val="1"/>
  <w:attachedTemplate r:id="rId1"/>
  <w:documentProtection w:enforcement="0"/>
  <w:defaultTabStop w:val="420"/>
  <w:hyphenationZone w:val="36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F5703D8"/>
    <w:rsid w:val="000E78F2"/>
    <w:rsid w:val="00112840"/>
    <w:rsid w:val="00197EDE"/>
    <w:rsid w:val="00302653"/>
    <w:rsid w:val="0037204B"/>
    <w:rsid w:val="00420707"/>
    <w:rsid w:val="00437475"/>
    <w:rsid w:val="004958EE"/>
    <w:rsid w:val="00515299"/>
    <w:rsid w:val="00560C80"/>
    <w:rsid w:val="005B36B7"/>
    <w:rsid w:val="00696998"/>
    <w:rsid w:val="007564B8"/>
    <w:rsid w:val="008072E8"/>
    <w:rsid w:val="00853D47"/>
    <w:rsid w:val="0087728A"/>
    <w:rsid w:val="0088335C"/>
    <w:rsid w:val="00A34242"/>
    <w:rsid w:val="00A4439C"/>
    <w:rsid w:val="00AD7BA5"/>
    <w:rsid w:val="00B80A89"/>
    <w:rsid w:val="00C11E06"/>
    <w:rsid w:val="00D87744"/>
    <w:rsid w:val="00DC587F"/>
    <w:rsid w:val="00E67E59"/>
    <w:rsid w:val="00E83615"/>
    <w:rsid w:val="00F17D62"/>
    <w:rsid w:val="00F65E10"/>
    <w:rsid w:val="00FA1328"/>
    <w:rsid w:val="04103BFB"/>
    <w:rsid w:val="070A0062"/>
    <w:rsid w:val="077A6CFE"/>
    <w:rsid w:val="09B27569"/>
    <w:rsid w:val="0CAA1D80"/>
    <w:rsid w:val="0EFC070A"/>
    <w:rsid w:val="138717BB"/>
    <w:rsid w:val="235C6B8F"/>
    <w:rsid w:val="251B3BFA"/>
    <w:rsid w:val="31966DD1"/>
    <w:rsid w:val="32917D01"/>
    <w:rsid w:val="329C113B"/>
    <w:rsid w:val="358D0827"/>
    <w:rsid w:val="38810C54"/>
    <w:rsid w:val="3BFBCEF1"/>
    <w:rsid w:val="3D2705BE"/>
    <w:rsid w:val="3FA203D2"/>
    <w:rsid w:val="3FEA6D61"/>
    <w:rsid w:val="43A7620F"/>
    <w:rsid w:val="43B52870"/>
    <w:rsid w:val="46A57E57"/>
    <w:rsid w:val="4B16ACCB"/>
    <w:rsid w:val="4CD36C6D"/>
    <w:rsid w:val="4D0D28DC"/>
    <w:rsid w:val="5D325165"/>
    <w:rsid w:val="5DBD1805"/>
    <w:rsid w:val="5DF774EC"/>
    <w:rsid w:val="69920547"/>
    <w:rsid w:val="6BBDFE16"/>
    <w:rsid w:val="6C8A5E5A"/>
    <w:rsid w:val="6F5703D8"/>
    <w:rsid w:val="6FDA31EA"/>
    <w:rsid w:val="739F2905"/>
    <w:rsid w:val="74596E2A"/>
    <w:rsid w:val="77FEB536"/>
    <w:rsid w:val="78726653"/>
    <w:rsid w:val="7BDB690C"/>
    <w:rsid w:val="7DF7FB5A"/>
    <w:rsid w:val="7ECE85EC"/>
    <w:rsid w:val="7FFB0304"/>
    <w:rsid w:val="BFFF5432"/>
    <w:rsid w:val="CC3F0A4B"/>
    <w:rsid w:val="DEBCFAF7"/>
    <w:rsid w:val="F9FF0CFA"/>
    <w:rsid w:val="FAFBE9EC"/>
    <w:rsid w:val="FBDFFF19"/>
    <w:rsid w:val="FFCF424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等线" w:hAnsi="等线" w:eastAsia="等线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Times New Roman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unhideWhenUsed/>
    <w:uiPriority w:val="1"/>
  </w:style>
  <w:style w:type="table" w:default="1" w:styleId="4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uiPriority w:val="0"/>
    <w:rPr>
      <w:color w:val="136EC2"/>
      <w:u w:val="single"/>
    </w:rPr>
  </w:style>
  <w:style w:type="character" w:customStyle="1" w:styleId="8">
    <w:name w:val="页脚 字符"/>
    <w:link w:val="2"/>
    <w:uiPriority w:val="99"/>
    <w:rPr>
      <w:kern w:val="2"/>
      <w:sz w:val="18"/>
      <w:szCs w:val="18"/>
    </w:rPr>
  </w:style>
  <w:style w:type="character" w:customStyle="1" w:styleId="9">
    <w:name w:val="页眉 字符"/>
    <w:link w:val="3"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luluwen/Library/Containers/com.kingsoft.wpsoffice.mac/Data/.kingsoft/office6/templates/download/e88f6cf035d443077e221d2877e40d0c/&#23567;&#28165;&#26032;&#20449;&#32440;.doc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小清新信纸.doc</Template>
  <Pages>4</Pages>
  <Words>1</Words>
  <Characters>7</Characters>
  <Lines>1</Lines>
  <Paragraphs>1</Paragraphs>
  <TotalTime>7</TotalTime>
  <ScaleCrop>false</ScaleCrop>
  <LinksUpToDate>false</LinksUpToDate>
  <CharactersWithSpaces>7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2025-02-28T17:01:00Z</dcterms:created>
  <dc:creator>噜噜雯</dc:creator>
  <cp:lastModifiedBy>噜噜雯</cp:lastModifiedBy>
  <dcterms:modified xsi:type="dcterms:W3CDTF">2025-03-12T20:55:13Z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KSOTemplateUUID">
    <vt:lpwstr>v1.0_mb_I0JCsmnGf1zbDCna50Jdfw==</vt:lpwstr>
  </property>
  <property fmtid="{D5CDD505-2E9C-101B-9397-08002B2CF9AE}" pid="4" name="ICV">
    <vt:lpwstr>2CB0C288D79BEC42CE86BD6722D43632_41</vt:lpwstr>
  </property>
</Properties>
</file>