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秦修诚、高羽安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1.语言：上学第一天</w:t>
      </w:r>
    </w:p>
    <w:p w14:paraId="1D709D9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</w:rPr>
        <w:t>这是一则生动有趣，具有教育意义的故事，它讲述了调皮可爱的小猴子第一天上学发生的事情，如时间观念不强导致迟到，上课小便或憋尿、玩玩具。故事内容既贴近幼儿生活，又易于幼儿理解，而且贯穿了作为一名小学生的基本规范内容，能使幼儿从中受到启发，并展开想象，便于幼儿在理解故事内容的基础上续编故事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杨佳伊、李伊一、李子木、杨梦露、张一嘉、王紫妍、梁沐棉、陈艺萱、高羽安、赵明泽、李兴琪、秦苏安、秦修诚、肖尧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理解故事内容，创造性地、合理地续编小猴子第二天上学的故事；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张嘉辰、赵希羽、赵毓宁、夏天一、赵雨泽、郭煜霖、张漪乐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能清楚连贯地表达自己的观点，初步了解小学生的学习和生活常规；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李梓朋、罗景宸、邵崔钰、王凝音、朱琪玥、徐亿涵、郭颜睿、徐佳禾、贺健宸、左轶萱、宋恬恬、陈竞泽</w:t>
      </w: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坐姿及常规习惯需要提醒，专注力需提高。</w:t>
      </w:r>
    </w:p>
    <w:p w14:paraId="31D8C3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ascii="宋体" w:hAnsi="宋体" w:eastAsia="宋体" w:cs="宋体"/>
          <w:sz w:val="24"/>
          <w:szCs w:val="24"/>
        </w:rPr>
      </w:pPr>
    </w:p>
    <w:p w14:paraId="5BC1D2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4178AB8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贺健宸、邵崔钰、罗景宸在搭雪花片机器人。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贺健宸、邵崔钰、罗景宸在搭雪花片机器人。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3524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李子木、赵明泽在用积木堆围墙。</w:t>
                            </w:r>
                          </w:p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F3524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李子木、赵明泽在用积木堆围墙。</w:t>
                      </w:r>
                    </w:p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143F4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9525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陈艺萱、高羽安、梁沐棉在美工区绘画我心目中的小学。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pt;margin-top:0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陈艺萱、高羽安、梁沐棉在美工区绘画我心目中的小学。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张一嘉、徐亿涵、肖尧、赵雨泽在玩畅游动物园。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张一嘉、徐亿涵、肖尧、赵雨泽在玩畅游动物园。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94615</wp:posOffset>
                </wp:positionH>
                <wp:positionV relativeFrom="paragraph">
                  <wp:posOffset>1976120</wp:posOffset>
                </wp:positionV>
                <wp:extent cx="2372360" cy="692150"/>
                <wp:effectExtent l="4445" t="4445" r="10795" b="1460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69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张漪乐、赵希羽在用指偶讲故事，赵毓宁、王凝音在画沙画，左轶萱、徐佳禾、朱琪玥在玩故事骰子。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.45pt;margin-top:155.6pt;height:54.5pt;width:186.8pt;z-index:251663360;mso-width-relative:page;mso-height-relative:page;" fillcolor="#FFFFFF [3201]" filled="t" stroked="t" coordsize="21600,21600" o:gfxdata="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EXa02zXAAAA&#10;CgEAAA8AAAAAAAAAAQAgAAAAIgAAAGRycy9kb3ducmV2LnhtbFBLAQIUABQAAAAIAIdO4kDixQOQ&#10;VwIAALk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张漪乐、赵希羽在用指偶讲故事，赵毓宁、王凝音在画沙画，左轶萱、徐佳禾、朱琪玥在玩故事骰子。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2897505</wp:posOffset>
                </wp:positionH>
                <wp:positionV relativeFrom="paragraph">
                  <wp:posOffset>5080</wp:posOffset>
                </wp:positionV>
                <wp:extent cx="2372360" cy="485140"/>
                <wp:effectExtent l="4445" t="4445" r="10795" b="571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D6F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张嘉辰、李兴琪在玩显微镜。</w:t>
                            </w:r>
                          </w:p>
                          <w:p w14:paraId="4B87338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15pt;margin-top:0.4pt;height:38.2pt;width:186.8pt;z-index:251664384;mso-width-relative:page;mso-height-relative:page;" fillcolor="#FFFFFF [3201]" filled="t" stroked="t" coordsize="21600,21600" o:gfxdata="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tcTB99UA&#10;AAAHAQAADwAAAAAAAAABACAAAAAiAAAAZHJzL2Rvd25yZXYueG1sUEsBAhQAFAAAAAgAh07iQEeB&#10;pzRbAgAAuQ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AD6F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张嘉辰、李兴琪在玩显微镜。</w:t>
                      </w:r>
                    </w:p>
                    <w:p w14:paraId="4B87338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25.3.11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  <w:bookmarkStart w:id="0" w:name="_GoBack"/>
            <w:bookmarkEnd w:id="0"/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芋头没吃完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4E6427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7060D6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1079</Words>
  <Characters>1090</Characters>
  <Lines>1</Lines>
  <Paragraphs>1</Paragraphs>
  <TotalTime>10</TotalTime>
  <ScaleCrop>false</ScaleCrop>
  <LinksUpToDate>false</LinksUpToDate>
  <CharactersWithSpaces>1141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2025-03-11T23:51:13Z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D0746F8CFEBD4CE4B32C07F0C4AB2B1F_13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