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50E9074A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34C3C962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美术活动：线描小汽车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在美术活动中，我们与小朋友一起欣赏了不同的小车，然后根据自己的想法来进行表达。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228600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0971.JPGIMG_0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0971.JPGIMG_09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204470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0972.JPGIMG_0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0972.JPGIMG_09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433705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0973.JPGIMG_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0973.JPGIMG_09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0975.JPGIMG_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0975.JPGIMG_09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545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21F497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0999.JPGIMG_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0999.JPGIMG_09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E38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8B2A55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168275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1002.JPGIMG_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1002.JPGIMG_10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709A20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  <w:bookmarkStart w:id="0" w:name="_GoBack"/>
            <w:bookmarkEnd w:id="0"/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2877B52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824</Words>
  <Characters>846</Characters>
  <Lines>10</Lines>
  <Paragraphs>2</Paragraphs>
  <TotalTime>10</TotalTime>
  <ScaleCrop>false</ScaleCrop>
  <LinksUpToDate>false</LinksUpToDate>
  <CharactersWithSpaces>872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2025-03-12T06:14:33Z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F8125A4BC741415880FFAEDF02D6C60C_13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