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苑中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721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799465</wp:posOffset>
            </wp:positionV>
            <wp:extent cx="2018030" cy="1514475"/>
            <wp:effectExtent l="0" t="0" r="13970" b="9525"/>
            <wp:wrapSquare wrapText="bothSides"/>
            <wp:docPr id="3" name="图片 3" descr="b33009e88e370c9a4ff3fd915d439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3009e88e370c9a4ff3fd915d439a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赵天睿、许晨依、杨子熠、朱圣庆、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徐佑恒、施咏欣、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、韩泽霖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能主动的拿下水杯并把水杯带绕好后再放到水杯车上、签到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沈旭、林清姝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小朋友来园后后有序的做好区域游戏计划。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721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17780</wp:posOffset>
            </wp:positionV>
            <wp:extent cx="2038350" cy="1529080"/>
            <wp:effectExtent l="0" t="0" r="19050" b="20320"/>
            <wp:wrapTight wrapText="bothSides">
              <wp:wrapPolygon>
                <wp:start x="0" y="0"/>
                <wp:lineTo x="0" y="21169"/>
                <wp:lineTo x="21264" y="21169"/>
                <wp:lineTo x="21264" y="0"/>
                <wp:lineTo x="0" y="0"/>
              </wp:wrapPolygon>
            </wp:wrapTight>
            <wp:docPr id="2" name="图片 2" descr="fc400c471df6e91ecfe0f01ac6cc2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c400c471df6e91ecfe0f01ac6cc22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323" w:firstLineChars="12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1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85"/>
        <w:gridCol w:w="3387"/>
        <w:gridCol w:w="3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42" w:hRule="atLeast"/>
        </w:trPr>
        <w:tc>
          <w:tcPr>
            <w:tcW w:w="338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41910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5" name="图片 5" descr="b1c4cd0b0915f163cde6946da97a4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1c4cd0b0915f163cde6946da97a48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10160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6" name="图片 6" descr="139f0b1dbce0fd311de4168f7f47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39f0b1dbce0fd311de4168f7f4728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9525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9" name="图片 9" descr="9f8a06c59a120779bb8a1cd1176a3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f8a06c59a120779bb8a1cd1176a32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77" w:hRule="atLeast"/>
        </w:trPr>
        <w:tc>
          <w:tcPr>
            <w:tcW w:w="338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7" name="图片 7" descr="698c1c13cebf99e0827fdf9f18dcec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98c1c13cebf99e0827fdf9f18dcec5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57785</wp:posOffset>
                  </wp:positionV>
                  <wp:extent cx="2087880" cy="1400810"/>
                  <wp:effectExtent l="0" t="0" r="20320" b="21590"/>
                  <wp:wrapTight wrapText="bothSides">
                    <wp:wrapPolygon>
                      <wp:start x="0" y="0"/>
                      <wp:lineTo x="0" y="21150"/>
                      <wp:lineTo x="21285" y="21150"/>
                      <wp:lineTo x="21285" y="0"/>
                      <wp:lineTo x="0" y="0"/>
                    </wp:wrapPolygon>
                  </wp:wrapTight>
                  <wp:docPr id="8" name="图片 8" descr="d079b4833f9972ae8303914a3fc234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079b4833f9972ae8303914a3fc2342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Square wrapText="bothSides"/>
                  <wp:docPr id="10" name="图片 10" descr="9ce1aedfd408936bf94801f9f1862b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ce1aedfd408936bf94801f9f1862b5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桌面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晟宝和希希在用拼一个小房子。鞠奕鸿、韩泽霖、在万能工匠拼搭一辆小车。益智区中庄溢和李宇航在用积木拼一个隧道。施咏欣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u w:val="none"/>
          <w:lang w:val="en-US" w:eastAsia="zh-CN" w:bidi="ar"/>
        </w:rPr>
        <w:t>在美工区中用彩泥制作鹅卵石。</w:t>
      </w:r>
      <w:bookmarkStart w:id="0" w:name="_GoBack"/>
      <w:bookmarkEnd w:id="0"/>
    </w:p>
    <w:tbl>
      <w:tblPr>
        <w:tblStyle w:val="10"/>
        <w:tblW w:w="102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0"/>
        <w:gridCol w:w="3400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07" w:hRule="atLeast"/>
        </w:trPr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33655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11" name="图片 11" descr="0fdb93e4e74595df26058f55f2d96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fdb93e4e74595df26058f55f2d969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10160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2" name="图片 12" descr="43a8f370459ad6de55b77c30595f7b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3a8f370459ad6de55b77c30595f7b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26035</wp:posOffset>
                  </wp:positionV>
                  <wp:extent cx="1903730" cy="1428115"/>
                  <wp:effectExtent l="0" t="0" r="26670" b="45085"/>
                  <wp:wrapTight wrapText="bothSides">
                    <wp:wrapPolygon>
                      <wp:start x="0" y="0"/>
                      <wp:lineTo x="0" y="21129"/>
                      <wp:lineTo x="21326" y="21129"/>
                      <wp:lineTo x="21326" y="0"/>
                      <wp:lineTo x="0" y="0"/>
                    </wp:wrapPolygon>
                  </wp:wrapTight>
                  <wp:docPr id="13" name="图片 13" descr="c8b494d8e91895208f872d48b3687b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8b494d8e91895208f872d48b3687b2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07" w:hRule="atLeast"/>
        </w:trPr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4" name="图片 14" descr="b66156bc826bb4e065db285cf4cbdb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b66156bc826bb4e065db285cf4cbdba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5" name="图片 15" descr="44c356b10c8c18e11bad18dfa734fb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4c356b10c8c18e11bad18dfa734fbf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6" name="图片 16" descr="be7769ccb1f5d64f4587026b5b987d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e7769ccb1f5d64f4587026b5b987d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综合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0"/>
          <w:sz w:val="24"/>
          <w:szCs w:val="24"/>
        </w:rPr>
        <w:t>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种植前的准备</w:t>
      </w:r>
      <w:r>
        <w:rPr>
          <w:rFonts w:hint="eastAsia" w:ascii="宋体" w:hAnsi="宋体" w:eastAsia="宋体" w:cs="宋体"/>
          <w:kern w:val="0"/>
          <w:sz w:val="24"/>
          <w:szCs w:val="24"/>
        </w:rPr>
        <w:t>》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种植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是孩子们与大自然亲密接触的过程，在他们亲身体验中，能开阔视野、增长知识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陶冶情操、丰富感性知识，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还能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提高观察能力，增强了社会性体验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而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种植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的准备更能培养孩子计划性和遵守规则的意识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cs="宋体" w:eastAsiaTheme="minorEastAsia"/>
          <w:sz w:val="21"/>
          <w:szCs w:val="24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林清姝、韩泽霖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</w:rPr>
        <w:t>根据自己的生活经验，有目的地计划</w:t>
      </w:r>
      <w:r>
        <w:rPr>
          <w:rFonts w:hint="eastAsia" w:ascii="宋体" w:hAnsi="宋体"/>
          <w:sz w:val="24"/>
          <w:szCs w:val="24"/>
          <w:lang w:eastAsia="zh-CN"/>
        </w:rPr>
        <w:t>种植</w:t>
      </w:r>
      <w:r>
        <w:rPr>
          <w:rFonts w:hint="eastAsia" w:ascii="宋体" w:hAnsi="宋体"/>
          <w:sz w:val="24"/>
          <w:szCs w:val="24"/>
        </w:rPr>
        <w:t>中需要准备的物品和</w:t>
      </w:r>
      <w:r>
        <w:rPr>
          <w:rFonts w:hint="eastAsia" w:ascii="宋体" w:hAnsi="宋体"/>
          <w:sz w:val="24"/>
          <w:szCs w:val="24"/>
          <w:lang w:eastAsia="zh-CN"/>
        </w:rPr>
        <w:t>种植</w:t>
      </w:r>
      <w:r>
        <w:rPr>
          <w:rFonts w:hint="eastAsia" w:ascii="宋体" w:hAnsi="宋体"/>
          <w:sz w:val="24"/>
          <w:szCs w:val="24"/>
        </w:rPr>
        <w:t>要注意的事项。</w:t>
      </w:r>
      <w:r>
        <w:rPr>
          <w:rFonts w:hint="eastAsia" w:ascii="宋体" w:hAnsi="宋体" w:eastAsia="宋体" w:cs="宋体"/>
          <w:kern w:val="0"/>
          <w:sz w:val="24"/>
          <w:szCs w:val="24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冯逸凡、任俊晟、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李宇航、鞠奕鸿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许晨依、程桢雯、庄溢，</w:t>
      </w:r>
      <w:r>
        <w:rPr>
          <w:rFonts w:hint="eastAsia" w:ascii="宋体" w:hAnsi="宋体"/>
          <w:sz w:val="24"/>
          <w:szCs w:val="24"/>
        </w:rPr>
        <w:t>能大胆交流自己的记录。</w:t>
      </w:r>
    </w:p>
    <w:p>
      <w:pPr>
        <w:spacing w:line="3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48"/>
        <w:gridCol w:w="937"/>
        <w:gridCol w:w="1365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04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93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36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5"/>
                <w:szCs w:val="15"/>
                <w:lang w:val="en-US" w:eastAsia="zh-CN" w:bidi="ar-SA"/>
              </w:rPr>
              <w:t>不吃青菜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吃得慢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15"/>
                <w:szCs w:val="15"/>
                <w:lang w:val="en-US" w:eastAsia="zh-CN"/>
              </w:rPr>
              <w:t>吃饭脱鞋子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8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1.季节交换时，也正式传染病高发期，请孩子们注意个人卫生，避免交叉感染。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2.最近我们在创设鸟的主题，小朋友可以制作一些与鸟有关的东西如：鸟窝、小鸟。制作小鸟的种类可以丰富点，可以是鹦鹉、鸽子、白鹭、燕子等。</w:t>
      </w:r>
    </w:p>
    <w:sectPr>
      <w:headerReference r:id="rId3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76835</wp:posOffset>
          </wp:positionH>
          <wp:positionV relativeFrom="page">
            <wp:posOffset>20955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DFFBB5B"/>
    <w:rsid w:val="5E8408E7"/>
    <w:rsid w:val="5EE46AC9"/>
    <w:rsid w:val="5F7E114B"/>
    <w:rsid w:val="5F9D1381"/>
    <w:rsid w:val="5FA70AF5"/>
    <w:rsid w:val="5FAF0EDF"/>
    <w:rsid w:val="5FB78CBB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BFECE8E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094D85"/>
    <w:rsid w:val="75B34EBC"/>
    <w:rsid w:val="76291FEB"/>
    <w:rsid w:val="767D34EE"/>
    <w:rsid w:val="76BF9216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ADEAD1E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BAB32"/>
    <w:rsid w:val="DFFFD0BB"/>
    <w:rsid w:val="E7F9A5FD"/>
    <w:rsid w:val="E9F358C4"/>
    <w:rsid w:val="EA396856"/>
    <w:rsid w:val="EBC2CD98"/>
    <w:rsid w:val="EBEBA16B"/>
    <w:rsid w:val="ECFFC907"/>
    <w:rsid w:val="EDBB180B"/>
    <w:rsid w:val="EDFB05AE"/>
    <w:rsid w:val="EDFF9844"/>
    <w:rsid w:val="EE2D43BF"/>
    <w:rsid w:val="EE75F72E"/>
    <w:rsid w:val="EE7FB124"/>
    <w:rsid w:val="EEF7E819"/>
    <w:rsid w:val="EFFE963E"/>
    <w:rsid w:val="F367F84A"/>
    <w:rsid w:val="F3CF0DB1"/>
    <w:rsid w:val="F4EF9613"/>
    <w:rsid w:val="F5FEE6BD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12613"/>
    <w:rsid w:val="FBFCC729"/>
    <w:rsid w:val="FC79CB9D"/>
    <w:rsid w:val="FD768A22"/>
    <w:rsid w:val="FD7EA79E"/>
    <w:rsid w:val="FDD7E8E4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2966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7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2021-05-02T19:17:00Z</dcterms:created>
  <dc:creator>yixuange</dc:creator>
  <cp:lastModifiedBy>青柠</cp:lastModifiedBy>
  <cp:lastPrinted>2023-02-25T15:53:00Z</cp:lastPrinted>
  <dcterms:modified xsi:type="dcterms:W3CDTF">2025-03-11T11:35:49Z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