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3568E186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0A24F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0099C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704D2AA3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3月</w:t>
      </w:r>
      <w:r w:rsidR="000A24F7">
        <w:rPr>
          <w:rFonts w:ascii="宋体" w:eastAsia="宋体" w:hAnsi="宋体" w:cs="宋体" w:hint="eastAsia"/>
          <w:sz w:val="24"/>
          <w:szCs w:val="24"/>
        </w:rPr>
        <w:t>1</w:t>
      </w:r>
      <w:r w:rsidR="0030099C">
        <w:rPr>
          <w:rFonts w:ascii="宋体" w:eastAsia="宋体" w:hAnsi="宋体" w:cs="宋体" w:hint="eastAsia"/>
          <w:sz w:val="24"/>
          <w:szCs w:val="24"/>
        </w:rPr>
        <w:t>2</w:t>
      </w:r>
      <w:r w:rsidR="00EE11C6">
        <w:rPr>
          <w:rFonts w:ascii="宋体" w:eastAsia="宋体" w:hAnsi="宋体" w:cs="宋体" w:hint="eastAsia"/>
          <w:sz w:val="24"/>
          <w:szCs w:val="24"/>
        </w:rPr>
        <w:t>日，星期</w:t>
      </w:r>
      <w:r w:rsidR="0030099C">
        <w:rPr>
          <w:rFonts w:ascii="宋体" w:eastAsia="宋体" w:hAnsi="宋体" w:cs="宋体" w:hint="eastAsia"/>
          <w:sz w:val="24"/>
          <w:szCs w:val="24"/>
        </w:rPr>
        <w:t>三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 w:rsidR="00AF4252">
        <w:rPr>
          <w:rFonts w:ascii="宋体" w:eastAsia="宋体" w:hAnsi="宋体" w:cs="宋体" w:hint="eastAsia"/>
          <w:sz w:val="24"/>
          <w:szCs w:val="24"/>
        </w:rPr>
        <w:t>恰逢植树节，还</w:t>
      </w:r>
      <w:r w:rsidR="0030099C">
        <w:rPr>
          <w:rFonts w:ascii="宋体" w:eastAsia="宋体" w:hAnsi="宋体" w:cs="宋体" w:hint="eastAsia"/>
          <w:sz w:val="24"/>
          <w:szCs w:val="24"/>
        </w:rPr>
        <w:t>下起了小雨</w:t>
      </w:r>
      <w:r w:rsidR="00AF4252">
        <w:rPr>
          <w:rFonts w:ascii="宋体" w:eastAsia="宋体" w:hAnsi="宋体" w:cs="宋体" w:hint="eastAsia"/>
          <w:sz w:val="24"/>
          <w:szCs w:val="24"/>
        </w:rPr>
        <w:t>，我们刚种下的南瓜苗得到了雨水的滋润</w:t>
      </w:r>
      <w:r w:rsidR="00EE11C6">
        <w:rPr>
          <w:rFonts w:ascii="宋体" w:eastAsia="宋体" w:hAnsi="宋体" w:cs="宋体" w:hint="eastAsia"/>
          <w:sz w:val="24"/>
          <w:szCs w:val="24"/>
        </w:rPr>
        <w:t>！</w:t>
      </w:r>
      <w:r w:rsidR="00AF4252">
        <w:rPr>
          <w:rFonts w:ascii="宋体" w:eastAsia="宋体" w:hAnsi="宋体" w:cs="宋体" w:hint="eastAsia"/>
          <w:sz w:val="24"/>
          <w:szCs w:val="24"/>
        </w:rPr>
        <w:t>但温度略降，孩子们要注意保暖哦！</w:t>
      </w:r>
    </w:p>
    <w:p w14:paraId="0EAF1C77" w14:textId="636C2DC9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今天共来园21人，1人请假。期待</w:t>
      </w:r>
      <w:r w:rsidR="00AF4252">
        <w:rPr>
          <w:rFonts w:ascii="宋体" w:eastAsia="宋体" w:hAnsi="宋体" w:cs="宋体" w:hint="eastAsia"/>
          <w:sz w:val="24"/>
          <w:szCs w:val="24"/>
        </w:rPr>
        <w:t>宝贝</w:t>
      </w:r>
      <w:r>
        <w:rPr>
          <w:rFonts w:ascii="宋体" w:eastAsia="宋体" w:hAnsi="宋体" w:cs="宋体" w:hint="eastAsia"/>
          <w:sz w:val="24"/>
          <w:szCs w:val="24"/>
        </w:rPr>
        <w:t>早日</w:t>
      </w:r>
      <w:r w:rsidR="00AF4252">
        <w:rPr>
          <w:rFonts w:ascii="宋体" w:eastAsia="宋体" w:hAnsi="宋体" w:cs="宋体" w:hint="eastAsia"/>
          <w:sz w:val="24"/>
          <w:szCs w:val="24"/>
        </w:rPr>
        <w:t>归来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2B3AEB32" w14:textId="77777777" w:rsidR="00A456B1" w:rsidRDefault="00A456B1" w:rsidP="00A456B1">
      <w:pPr>
        <w:ind w:firstLineChars="1000" w:firstLine="240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FE3EEB9" wp14:editId="72A2B5E8">
            <wp:extent cx="1921331" cy="1440000"/>
            <wp:effectExtent l="0" t="0" r="3175" b="8255"/>
            <wp:docPr id="444661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E91B7DF" wp14:editId="06EDFA29">
            <wp:extent cx="1921331" cy="1440000"/>
            <wp:effectExtent l="0" t="0" r="3175" b="8255"/>
            <wp:docPr id="3398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3DA15004" w14:textId="0FB1786A" w:rsidR="00193BB9" w:rsidRDefault="00A456B1" w:rsidP="004A2257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371DF13" wp14:editId="61A16008">
            <wp:extent cx="1921331" cy="1440000"/>
            <wp:effectExtent l="0" t="0" r="3175" b="8255"/>
            <wp:docPr id="2392313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E1EBB3B" wp14:editId="273CC6BF">
            <wp:extent cx="1921331" cy="1440000"/>
            <wp:effectExtent l="0" t="0" r="3175" b="8255"/>
            <wp:docPr id="3038478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21EFD6F7" w:rsidR="00725207" w:rsidRPr="00AF4252" w:rsidRDefault="00725207" w:rsidP="00AF4252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AF4252" w:rsidRPr="00AF4252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半日活动：一起去种植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429F1C3" w14:textId="77777777" w:rsidR="00AF4252" w:rsidRDefault="00AF4252" w:rsidP="00AF4252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AF4252">
        <w:rPr>
          <w:rFonts w:ascii="宋体" w:eastAsia="宋体" w:hAnsi="宋体" w:cs="宋体" w:hint="eastAsia"/>
          <w:sz w:val="24"/>
          <w:szCs w:val="24"/>
        </w:rPr>
        <w:t>这是一节有关种植的半日实践活动。春天是万物复苏的季节，既是农作物的播种季，也是许多蔬菜、粮食作物生长的黄金时期。孩子们热烈讨论适合春天播种的农作物，了解到有的种子需要完全被泥土覆盖，有的种子只需浅浅埋入、稍微露出一点。活动前，他们精心准备了种植所需的工具、肥料等。本次活动采用小组合作的形式，让孩子们一起动手，把农作物种在幼儿园的种植角里，在实践中体验种植的乐趣与意义。</w:t>
      </w:r>
    </w:p>
    <w:p w14:paraId="31B6D34D" w14:textId="55D78459" w:rsidR="00AF4252" w:rsidRDefault="00A456B1" w:rsidP="00A456B1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0116DDE5" wp14:editId="7C175C4C">
            <wp:extent cx="1921331" cy="1440000"/>
            <wp:effectExtent l="0" t="0" r="3175" b="8255"/>
            <wp:docPr id="8449558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7EBEA62" wp14:editId="376D6DBA">
            <wp:extent cx="1921331" cy="1440000"/>
            <wp:effectExtent l="0" t="0" r="3175" b="8255"/>
            <wp:docPr id="15102067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5E4F619" wp14:editId="6FC36E5A">
            <wp:extent cx="1921331" cy="1440000"/>
            <wp:effectExtent l="0" t="0" r="3175" b="8255"/>
            <wp:docPr id="3237674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42B84188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1C3F8F4F" w:rsidR="00113E3E" w:rsidRDefault="00AF4252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今天下雨，所以孩子们的</w:t>
      </w:r>
      <w:r w:rsidR="00905394">
        <w:rPr>
          <w:rFonts w:ascii="宋体" w:eastAsia="宋体" w:hAnsi="宋体" w:cs="宋体" w:hint="eastAsia"/>
          <w:sz w:val="24"/>
          <w:szCs w:val="24"/>
        </w:rPr>
        <w:t>区域游戏时间</w:t>
      </w:r>
      <w:r>
        <w:rPr>
          <w:rFonts w:ascii="宋体" w:eastAsia="宋体" w:hAnsi="宋体" w:cs="宋体" w:hint="eastAsia"/>
          <w:sz w:val="24"/>
          <w:szCs w:val="24"/>
        </w:rPr>
        <w:t>延长了。</w:t>
      </w:r>
      <w:r w:rsidR="00905394">
        <w:rPr>
          <w:rFonts w:ascii="宋体" w:eastAsia="宋体" w:hAnsi="宋体" w:cs="宋体" w:hint="eastAsia"/>
          <w:sz w:val="24"/>
          <w:szCs w:val="24"/>
        </w:rPr>
        <w:t>孩子们</w:t>
      </w:r>
      <w:r>
        <w:rPr>
          <w:rFonts w:ascii="宋体" w:eastAsia="宋体" w:hAnsi="宋体" w:cs="宋体" w:hint="eastAsia"/>
          <w:sz w:val="24"/>
          <w:szCs w:val="24"/>
        </w:rPr>
        <w:t>做好了区域游戏计划，</w:t>
      </w:r>
      <w:r w:rsidR="00905394">
        <w:rPr>
          <w:rFonts w:ascii="宋体" w:eastAsia="宋体" w:hAnsi="宋体" w:cs="宋体" w:hint="eastAsia"/>
          <w:sz w:val="24"/>
          <w:szCs w:val="24"/>
        </w:rPr>
        <w:t>陆续进入了各个区域！</w:t>
      </w:r>
      <w:r>
        <w:rPr>
          <w:rFonts w:ascii="宋体" w:eastAsia="宋体" w:hAnsi="宋体" w:cs="宋体" w:hint="eastAsia"/>
          <w:sz w:val="24"/>
          <w:szCs w:val="24"/>
        </w:rPr>
        <w:t>音乐区早早地进入了两个宝贝，一个唱歌，一个跳舞；美工区来了好几个小朋友，有的在制作鸟窝，有的在玩泥工，还有的在绘画；</w:t>
      </w:r>
      <w:r w:rsidR="008C3FDB">
        <w:rPr>
          <w:rFonts w:ascii="宋体" w:eastAsia="宋体" w:hAnsi="宋体" w:cs="宋体" w:hint="eastAsia"/>
          <w:sz w:val="24"/>
          <w:szCs w:val="24"/>
        </w:rPr>
        <w:t>益智区的小伙伴在一起挑战</w:t>
      </w:r>
      <w:r>
        <w:rPr>
          <w:rFonts w:ascii="宋体" w:eastAsia="宋体" w:hAnsi="宋体" w:cs="宋体" w:hint="eastAsia"/>
          <w:sz w:val="24"/>
          <w:szCs w:val="24"/>
        </w:rPr>
        <w:t>翻翻乐</w:t>
      </w:r>
      <w:r w:rsidR="008C3FDB">
        <w:rPr>
          <w:rFonts w:ascii="宋体" w:eastAsia="宋体" w:hAnsi="宋体" w:cs="宋体" w:hint="eastAsia"/>
          <w:sz w:val="24"/>
          <w:szCs w:val="24"/>
        </w:rPr>
        <w:t>游戏，玩的十分开心；</w:t>
      </w:r>
      <w:r w:rsidR="00EE11C6">
        <w:rPr>
          <w:rFonts w:ascii="宋体" w:eastAsia="宋体" w:hAnsi="宋体" w:cs="宋体" w:hint="eastAsia"/>
          <w:sz w:val="24"/>
          <w:szCs w:val="24"/>
        </w:rPr>
        <w:t>植物角的</w:t>
      </w:r>
      <w:proofErr w:type="gramStart"/>
      <w:r w:rsidR="00EE11C6">
        <w:rPr>
          <w:rFonts w:ascii="宋体" w:eastAsia="宋体" w:hAnsi="宋体" w:cs="宋体" w:hint="eastAsia"/>
          <w:sz w:val="24"/>
          <w:szCs w:val="24"/>
        </w:rPr>
        <w:t>芽</w:t>
      </w:r>
      <w:r w:rsidR="008C3FDB">
        <w:rPr>
          <w:rFonts w:ascii="宋体" w:eastAsia="宋体" w:hAnsi="宋体" w:cs="宋体" w:hint="eastAsia"/>
          <w:sz w:val="24"/>
          <w:szCs w:val="24"/>
        </w:rPr>
        <w:t>得到</w:t>
      </w:r>
      <w:proofErr w:type="gramEnd"/>
      <w:r w:rsidR="008C3FDB">
        <w:rPr>
          <w:rFonts w:ascii="宋体" w:eastAsia="宋体" w:hAnsi="宋体" w:cs="宋体" w:hint="eastAsia"/>
          <w:sz w:val="24"/>
          <w:szCs w:val="24"/>
        </w:rPr>
        <w:t>了很好的照顾</w:t>
      </w:r>
      <w:r w:rsidR="00EE11C6">
        <w:rPr>
          <w:rFonts w:ascii="宋体" w:eastAsia="宋体" w:hAnsi="宋体" w:cs="宋体" w:hint="eastAsia"/>
          <w:sz w:val="24"/>
          <w:szCs w:val="24"/>
        </w:rPr>
        <w:t>，孩子们忙着浇水、观察植物的生长变化</w:t>
      </w:r>
      <w:r w:rsidR="00905394">
        <w:rPr>
          <w:rFonts w:ascii="宋体" w:eastAsia="宋体" w:hAnsi="宋体" w:cs="宋体" w:hint="eastAsia"/>
          <w:sz w:val="24"/>
          <w:szCs w:val="24"/>
        </w:rPr>
        <w:t>……区域游戏，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7A85843B" w14:textId="77777777" w:rsidR="00A456B1" w:rsidRDefault="00A456B1" w:rsidP="004A2257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9E855D9" wp14:editId="0383BBAC">
            <wp:extent cx="1921331" cy="1440000"/>
            <wp:effectExtent l="0" t="0" r="3175" b="8255"/>
            <wp:docPr id="4816112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1266D3B" wp14:editId="2EB57CDB">
            <wp:extent cx="1921331" cy="1440000"/>
            <wp:effectExtent l="0" t="0" r="3175" b="8255"/>
            <wp:docPr id="4367780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7A0CBA0" wp14:editId="44D4B1CA">
            <wp:extent cx="1921331" cy="1440000"/>
            <wp:effectExtent l="0" t="0" r="3175" b="8255"/>
            <wp:docPr id="1551874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80A6" w14:textId="151C5214" w:rsidR="004A2257" w:rsidRDefault="00A456B1" w:rsidP="00A456B1">
      <w:pPr>
        <w:ind w:firstLineChars="500" w:firstLine="12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626DF43" wp14:editId="0E7BF78E">
            <wp:extent cx="1921331" cy="1440000"/>
            <wp:effectExtent l="0" t="0" r="3175" b="8255"/>
            <wp:docPr id="11067459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733C919" wp14:editId="29787DB9">
            <wp:extent cx="1921331" cy="1440000"/>
            <wp:effectExtent l="0" t="0" r="3175" b="8255"/>
            <wp:docPr id="7462283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3E7B" w14:textId="1EF44799" w:rsidR="00A1751F" w:rsidRDefault="00A1751F" w:rsidP="00A1751F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1E36C35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66B9629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76986C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5E42800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 w14:textId="3835A8AA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 w14:textId="7D9456B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 w14:textId="3ECFF6A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 w14:textId="4B368A2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 w14:textId="0660104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 w14:textId="2E5D608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bookmarkEnd w:id="0"/>
      <w:tr w:rsidR="00AF4252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0B329E18" w14:textId="77777777">
        <w:tc>
          <w:tcPr>
            <w:tcW w:w="780" w:type="dxa"/>
            <w:vAlign w:val="center"/>
          </w:tcPr>
          <w:p w14:paraId="5360700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42EF8C91" w14:textId="77777777">
        <w:tc>
          <w:tcPr>
            <w:tcW w:w="780" w:type="dxa"/>
            <w:vAlign w:val="center"/>
          </w:tcPr>
          <w:p w14:paraId="2FE7B6D7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7A90D1AC" w14:textId="77777777">
        <w:tc>
          <w:tcPr>
            <w:tcW w:w="780" w:type="dxa"/>
            <w:vAlign w:val="center"/>
          </w:tcPr>
          <w:p w14:paraId="7AF065B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764B42D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67457AAA" w14:textId="77777777">
        <w:tc>
          <w:tcPr>
            <w:tcW w:w="780" w:type="dxa"/>
            <w:vAlign w:val="center"/>
          </w:tcPr>
          <w:p w14:paraId="20C89CE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DE5598B" w14:textId="77777777">
        <w:tc>
          <w:tcPr>
            <w:tcW w:w="780" w:type="dxa"/>
            <w:vAlign w:val="center"/>
          </w:tcPr>
          <w:p w14:paraId="6F7FC90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32A2E69F" w14:textId="77777777">
        <w:tc>
          <w:tcPr>
            <w:tcW w:w="780" w:type="dxa"/>
            <w:vAlign w:val="center"/>
          </w:tcPr>
          <w:p w14:paraId="42A90E33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268F849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6ADF86C6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1C4250E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37270BE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70018B0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063F055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ABC182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2C210E0B" w14:textId="77777777">
        <w:tc>
          <w:tcPr>
            <w:tcW w:w="780" w:type="dxa"/>
            <w:vAlign w:val="center"/>
          </w:tcPr>
          <w:p w14:paraId="2E76400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344185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3BB93E67" w14:textId="77777777">
        <w:tc>
          <w:tcPr>
            <w:tcW w:w="780" w:type="dxa"/>
            <w:vAlign w:val="center"/>
          </w:tcPr>
          <w:p w14:paraId="0B2477DE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4DCEAC0E" w14:textId="77777777">
        <w:tc>
          <w:tcPr>
            <w:tcW w:w="780" w:type="dxa"/>
            <w:vAlign w:val="center"/>
          </w:tcPr>
          <w:p w14:paraId="4C9BD540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B78623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6D44DCD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9254E6" w14:textId="77777777">
        <w:tc>
          <w:tcPr>
            <w:tcW w:w="780" w:type="dxa"/>
            <w:vAlign w:val="center"/>
          </w:tcPr>
          <w:p w14:paraId="0CAB73B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B6D5A84" w14:textId="77777777">
        <w:tc>
          <w:tcPr>
            <w:tcW w:w="780" w:type="dxa"/>
            <w:vAlign w:val="center"/>
          </w:tcPr>
          <w:p w14:paraId="13866DC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7FE81B2C" w14:textId="77777777">
        <w:tc>
          <w:tcPr>
            <w:tcW w:w="780" w:type="dxa"/>
            <w:vAlign w:val="center"/>
          </w:tcPr>
          <w:p w14:paraId="0D366F9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2C12FF02" w14:textId="77777777">
        <w:tc>
          <w:tcPr>
            <w:tcW w:w="780" w:type="dxa"/>
            <w:vAlign w:val="center"/>
          </w:tcPr>
          <w:p w14:paraId="06675761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089AC125" w14:textId="77777777">
        <w:tc>
          <w:tcPr>
            <w:tcW w:w="780" w:type="dxa"/>
            <w:vAlign w:val="center"/>
          </w:tcPr>
          <w:p w14:paraId="6FCDA89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5E6B641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5C43C2E1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EAEE936" w14:textId="36D7173B" w:rsidR="004A2257" w:rsidRDefault="00A456B1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B02B08D" wp14:editId="7DD32D29">
            <wp:extent cx="1921331" cy="1440000"/>
            <wp:effectExtent l="0" t="0" r="3175" b="8255"/>
            <wp:docPr id="11440767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74453EB" wp14:editId="2BB94685">
            <wp:extent cx="1921331" cy="1440000"/>
            <wp:effectExtent l="0" t="0" r="3175" b="8255"/>
            <wp:docPr id="11417301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DFD9085" wp14:editId="74A2FC63">
            <wp:extent cx="1921331" cy="1440000"/>
            <wp:effectExtent l="0" t="0" r="3175" b="8255"/>
            <wp:docPr id="13869623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257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  </w:t>
      </w:r>
    </w:p>
    <w:p w14:paraId="294D7DAA" w14:textId="2406A9DB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41B97FDB" w14:textId="4B4CC109" w:rsidR="00B8063B" w:rsidRPr="00B8063B" w:rsidRDefault="008C3FDB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今日</w:t>
      </w:r>
      <w:r w:rsidR="00AF4252">
        <w:rPr>
          <w:rFonts w:ascii="宋体" w:eastAsia="宋体" w:hAnsi="宋体" w:cs="宋体" w:hint="eastAsia"/>
          <w:sz w:val="24"/>
          <w:szCs w:val="24"/>
        </w:rPr>
        <w:t>开始温度又要下降，孩子们要及时做好保暖工作哦</w:t>
      </w:r>
      <w:r w:rsidR="00B8063B">
        <w:rPr>
          <w:rFonts w:ascii="宋体" w:eastAsia="宋体" w:hAnsi="宋体" w:cs="宋体" w:hint="eastAsia"/>
          <w:sz w:val="24"/>
          <w:szCs w:val="24"/>
        </w:rPr>
        <w:t>！</w:t>
      </w:r>
    </w:p>
    <w:p w14:paraId="092F888F" w14:textId="11072B78" w:rsidR="00113E3E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>
      <w:headerReference w:type="default" r:id="rId24"/>
      <w:footerReference w:type="default" r:id="rId25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75B76" w14:textId="77777777" w:rsidR="008772AA" w:rsidRDefault="008772AA">
      <w:pPr>
        <w:rPr>
          <w:rFonts w:hint="eastAsia"/>
        </w:rPr>
      </w:pPr>
      <w:r>
        <w:separator/>
      </w:r>
    </w:p>
  </w:endnote>
  <w:endnote w:type="continuationSeparator" w:id="0">
    <w:p w14:paraId="5268AF88" w14:textId="77777777" w:rsidR="008772AA" w:rsidRDefault="008772A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74AAF" w14:textId="77777777" w:rsidR="008772AA" w:rsidRDefault="008772AA">
      <w:pPr>
        <w:rPr>
          <w:rFonts w:hint="eastAsia"/>
        </w:rPr>
      </w:pPr>
      <w:r>
        <w:separator/>
      </w:r>
    </w:p>
  </w:footnote>
  <w:footnote w:type="continuationSeparator" w:id="0">
    <w:p w14:paraId="3A945AF2" w14:textId="77777777" w:rsidR="008772AA" w:rsidRDefault="008772A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456B1"/>
    <w:rsid w:val="00A57303"/>
    <w:rsid w:val="00AA1509"/>
    <w:rsid w:val="00AA6664"/>
    <w:rsid w:val="00AE5171"/>
    <w:rsid w:val="00AF4252"/>
    <w:rsid w:val="00B747CE"/>
    <w:rsid w:val="00B802BF"/>
    <w:rsid w:val="00B8063B"/>
    <w:rsid w:val="00BA7A8E"/>
    <w:rsid w:val="00BC3C12"/>
    <w:rsid w:val="00BE2179"/>
    <w:rsid w:val="00BE3989"/>
    <w:rsid w:val="00C10CEC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338</TotalTime>
  <Pages>3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37</cp:revision>
  <cp:lastPrinted>2024-12-24T07:25:00Z</cp:lastPrinted>
  <dcterms:created xsi:type="dcterms:W3CDTF">2021-04-22T03:17:00Z</dcterms:created>
  <dcterms:modified xsi:type="dcterms:W3CDTF">2025-03-12T05:01:00Z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