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2025.3.10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一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多云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本周</w:t>
      </w:r>
      <w:r>
        <w:rPr>
          <w:rFonts w:hint="eastAsia" w:ascii="宋体" w:hAnsi="宋体" w:eastAsia="宋体" w:cs="宋体"/>
          <w:b/>
          <w:bCs/>
          <w:sz w:val="21"/>
          <w:szCs w:val="21"/>
          <w:lang w:bidi="ar"/>
        </w:rPr>
        <w:t>主题：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我要上小学了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周发展目标：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1.对小学生活充满好奇和向往，并以积极的态度，为入小学做好准备。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2.通过参观小学的活动，了解小学生的学习和生活。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3.建立初步的时间观念、任务意识，逐步养成良好的学习习惯。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20" w:left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一、</w:t>
      </w: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</w:rPr>
        <w:t>出勤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30人</w:t>
      </w:r>
      <w:r>
        <w:rPr>
          <w:rFonts w:hint="eastAsia" w:ascii="宋体" w:hAnsi="宋体" w:eastAsia="宋体" w:cs="宋体"/>
          <w:bCs/>
          <w:color w:val="000000"/>
          <w:szCs w:val="21"/>
        </w:rPr>
        <w:t>：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宗蕴玉和胡奕可请事假。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 w:val="0"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Cs w:val="21"/>
          <w:lang w:val="en-US" w:eastAsia="zh-CN"/>
        </w:rPr>
        <w:t>二、半日活动：参观小学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</w:rPr>
      </w:pP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今天的活动旨在</w:t>
      </w:r>
      <w:r>
        <w:rPr>
          <w:rFonts w:hint="eastAsia" w:ascii="宋体" w:hAnsi="宋体" w:eastAsia="宋体" w:cs="宋体"/>
          <w:kern w:val="0"/>
          <w:szCs w:val="21"/>
        </w:rPr>
        <w:t>通过与小学生交流、实地参观，让幼儿了解小学的学习生活、校园环境、作息安排等焦点问题，构建对小学的初步认知体系。在观摩小学生本领展示、亲身体验小学活动的过程中，激发幼儿对小学生活的向往之情，缓解入学焦虑，树立积极入学心态。在参观体验中，引导幼儿遵守活动规则，完成相应任务，培养规则意识与任务意识；通过与小学生互动、融入小学集体环境，提升社会适应能力，为幼儿园到小学的平稳过渡奠定基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【趣味田径初体验】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大班萌娃化身蹦跳小云朵，在小学操场解锁趣味田径！开合跳时衣角翻飞像蝴蝶振翅，跨栏杆前攥紧小拳头憋红脸，落地瞬间笑作满地星星。我们get一项哥哥姐姐的技能啦！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1765935</wp:posOffset>
            </wp:positionH>
            <wp:positionV relativeFrom="paragraph">
              <wp:posOffset>16510</wp:posOffset>
            </wp:positionV>
            <wp:extent cx="1920240" cy="1440180"/>
            <wp:effectExtent l="0" t="0" r="10160" b="7620"/>
            <wp:wrapNone/>
            <wp:docPr id="8" name="图片 8" descr="/Users/elaine/Desktop/IMG_1912.jpegIMG_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Users/elaine/Desktop/IMG_1912.jpegIMG_1912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3756660</wp:posOffset>
            </wp:positionH>
            <wp:positionV relativeFrom="paragraph">
              <wp:posOffset>10160</wp:posOffset>
            </wp:positionV>
            <wp:extent cx="1920240" cy="1440180"/>
            <wp:effectExtent l="0" t="0" r="10160" b="7620"/>
            <wp:wrapNone/>
            <wp:docPr id="5" name="图片 5" descr="/Users/elaine/Desktop/IMG_1927.jpegIMG_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Users/elaine/Desktop/IMG_1927.jpegIMG_1927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14605</wp:posOffset>
            </wp:positionV>
            <wp:extent cx="1920240" cy="1440180"/>
            <wp:effectExtent l="0" t="0" r="10160" b="7620"/>
            <wp:wrapNone/>
            <wp:docPr id="7" name="图片 7" descr="/Users/elaine/Desktop/IMG_1902.jpegIMG_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elaine/Desktop/IMG_1902.jpegIMG_1902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0"/>
          <w:szCs w:val="21"/>
          <w:lang w:val="en-US" w:eastAsia="zh-CN"/>
        </w:rPr>
        <w:t>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3754120</wp:posOffset>
            </wp:positionH>
            <wp:positionV relativeFrom="paragraph">
              <wp:posOffset>240665</wp:posOffset>
            </wp:positionV>
            <wp:extent cx="1920240" cy="1440180"/>
            <wp:effectExtent l="0" t="0" r="10160" b="7620"/>
            <wp:wrapNone/>
            <wp:docPr id="4" name="图片 4" descr="/Users/elaine/Desktop/IMG_1896.jpegIMG_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Users/elaine/Desktop/IMG_1896.jpegIMG_1896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245110</wp:posOffset>
            </wp:positionV>
            <wp:extent cx="1920240" cy="1440180"/>
            <wp:effectExtent l="0" t="0" r="10160" b="7620"/>
            <wp:wrapNone/>
            <wp:docPr id="1" name="图片 1" descr="/Users/elaine/Desktop/IMG_1887.jpegIMG_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elaine/Desktop/IMG_1887.jpegIMG_1887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1763395</wp:posOffset>
            </wp:positionH>
            <wp:positionV relativeFrom="paragraph">
              <wp:posOffset>247015</wp:posOffset>
            </wp:positionV>
            <wp:extent cx="1920240" cy="1440180"/>
            <wp:effectExtent l="0" t="0" r="10160" b="7620"/>
            <wp:wrapNone/>
            <wp:docPr id="3" name="图片 3" descr="/Users/elaine/Desktop/IMG_1891.jpegIMG_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elaine/Desktop/IMG_1891.jpegIMG_189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233045</wp:posOffset>
            </wp:positionV>
            <wp:extent cx="1920240" cy="1440180"/>
            <wp:effectExtent l="0" t="0" r="10160" b="7620"/>
            <wp:wrapNone/>
            <wp:docPr id="2" name="图片 2" descr="/Users/elaine/Desktop/IMG_1931.jpegIMG_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/Users/elaine/Desktop/IMG_1931.jpegIMG_1931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1767205</wp:posOffset>
            </wp:positionH>
            <wp:positionV relativeFrom="paragraph">
              <wp:posOffset>234950</wp:posOffset>
            </wp:positionV>
            <wp:extent cx="1920240" cy="1440180"/>
            <wp:effectExtent l="0" t="0" r="10160" b="7620"/>
            <wp:wrapNone/>
            <wp:docPr id="6" name="图片 6" descr="/Users/elaine/Desktop/IMG_1944.jpegIMG_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Users/elaine/Desktop/IMG_1944.jpegIMG_194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【观摩小学生课堂】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哥哥姐姐们开启“汉字猎人”模式！超市牛奶盒上的“牛”字、饮水机的“水”字都变成宝藏。最惊喜是厕所门牌——“男”字戴帽子，“女”字穿裙子！”童言点亮整个教学楼：“原来汉字会穿衣服认亲戚！”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3712210</wp:posOffset>
            </wp:positionH>
            <wp:positionV relativeFrom="paragraph">
              <wp:posOffset>76200</wp:posOffset>
            </wp:positionV>
            <wp:extent cx="1920240" cy="1440180"/>
            <wp:effectExtent l="0" t="0" r="10160" b="7620"/>
            <wp:wrapNone/>
            <wp:docPr id="18" name="图片 18" descr="/Users/elaine/Desktop/IMG_2007.jpegIMG_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elaine/Desktop/IMG_2007.jpegIMG_200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1739900</wp:posOffset>
            </wp:positionH>
            <wp:positionV relativeFrom="paragraph">
              <wp:posOffset>76835</wp:posOffset>
            </wp:positionV>
            <wp:extent cx="1920240" cy="1440180"/>
            <wp:effectExtent l="0" t="0" r="10160" b="7620"/>
            <wp:wrapNone/>
            <wp:docPr id="12" name="图片 12" descr="/Users/elaine/Desktop/IMG_2001.jpegIMG_2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elaine/Desktop/IMG_2001.jpegIMG_200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74295</wp:posOffset>
            </wp:positionV>
            <wp:extent cx="1920240" cy="1440180"/>
            <wp:effectExtent l="0" t="0" r="10160" b="7620"/>
            <wp:wrapNone/>
            <wp:docPr id="16" name="图片 16" descr="/Users/elaine/Desktop/IMG_2004.jpegIMG_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elaine/Desktop/IMG_2004.jpegIMG_2004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sz w:val="24"/>
          <w:szCs w:val="24"/>
          <w:lang w:val="en-US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32" name="图片 32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【参观小学】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听取“哇”声一片，每每走进一间多功能室，小朋友都为之惊叹，是哥哥姐姐们的巧巧手、是小学丰富的活动、是偌大的操场……小小的脑袋满满的疑惑，有人问：“这么大的屏幕，是电影院吗？”“这些植物都怎么啦？”“哥哥姐姐可以在这儿做蛋糕吗？”“这个地方看起来好好玩？我们现在能玩一会儿吗？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3810635</wp:posOffset>
            </wp:positionH>
            <wp:positionV relativeFrom="paragraph">
              <wp:posOffset>29845</wp:posOffset>
            </wp:positionV>
            <wp:extent cx="1920240" cy="1440180"/>
            <wp:effectExtent l="0" t="0" r="10160" b="7620"/>
            <wp:wrapNone/>
            <wp:docPr id="25" name="图片 25" descr="/Users/elaine/Desktop/IMG_2013.jpegIMG_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Users/elaine/Desktop/IMG_2013.jpegIMG_2013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35560</wp:posOffset>
            </wp:positionV>
            <wp:extent cx="1920240" cy="1440180"/>
            <wp:effectExtent l="0" t="0" r="10160" b="7620"/>
            <wp:wrapNone/>
            <wp:docPr id="26" name="图片 26" descr="/Users/elaine/Desktop/IMG_2015.jpegIMG_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elaine/Desktop/IMG_2015.jpegIMG_2015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1795145</wp:posOffset>
            </wp:positionH>
            <wp:positionV relativeFrom="paragraph">
              <wp:posOffset>37465</wp:posOffset>
            </wp:positionV>
            <wp:extent cx="1920240" cy="1440180"/>
            <wp:effectExtent l="0" t="0" r="10160" b="7620"/>
            <wp:wrapNone/>
            <wp:docPr id="27" name="图片 27" descr="/Users/elaine/Desktop/IMG_2019.jpegIMG_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Users/elaine/Desktop/IMG_2019.jpegIMG_2019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73660</wp:posOffset>
            </wp:positionV>
            <wp:extent cx="1920240" cy="1440180"/>
            <wp:effectExtent l="0" t="0" r="10160" b="7620"/>
            <wp:wrapNone/>
            <wp:docPr id="10" name="图片 10" descr="/Users/elaine/Desktop/IMG_1998.jpegIMG_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elaine/Desktop/IMG_1998.jpegIMG_1998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1768475</wp:posOffset>
            </wp:positionH>
            <wp:positionV relativeFrom="paragraph">
              <wp:posOffset>75565</wp:posOffset>
            </wp:positionV>
            <wp:extent cx="1920240" cy="1440180"/>
            <wp:effectExtent l="0" t="0" r="10160" b="7620"/>
            <wp:wrapNone/>
            <wp:docPr id="11" name="图片 11" descr="/Users/elaine/Desktop/IMG_1999.jpegIMG_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Users/elaine/Desktop/IMG_1999.jpegIMG_1999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3774440</wp:posOffset>
            </wp:positionH>
            <wp:positionV relativeFrom="paragraph">
              <wp:posOffset>72390</wp:posOffset>
            </wp:positionV>
            <wp:extent cx="1920240" cy="1440180"/>
            <wp:effectExtent l="0" t="0" r="10160" b="7620"/>
            <wp:wrapNone/>
            <wp:docPr id="9" name="图片 9" descr="/Users/elaine/Desktop/IMG_1991.jpegIMG_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elaine/Desktop/IMG_1991.jpegIMG_199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三、温馨提示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《一起成长》app已上传多个活动内容及照片，请大家关注并及时加入成长册。</w:t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JmZTY1OWIyN2VlNTNjYTgxNmUxNzY3MGQwZTYyMTJmMCIsInVzZXJDb3VudCI6MzR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0BD61ACB"/>
    <w:rsid w:val="0D7D8635"/>
    <w:rsid w:val="131E2317"/>
    <w:rsid w:val="137677E2"/>
    <w:rsid w:val="152E3635"/>
    <w:rsid w:val="16711F88"/>
    <w:rsid w:val="16C3307F"/>
    <w:rsid w:val="1D304905"/>
    <w:rsid w:val="1DB91CCF"/>
    <w:rsid w:val="1F6A1AB0"/>
    <w:rsid w:val="1F7F5F04"/>
    <w:rsid w:val="26EA6C9B"/>
    <w:rsid w:val="26F23447"/>
    <w:rsid w:val="27CC1ABA"/>
    <w:rsid w:val="27FA4F9E"/>
    <w:rsid w:val="28442C0D"/>
    <w:rsid w:val="287651B5"/>
    <w:rsid w:val="2B5B7EC1"/>
    <w:rsid w:val="339711AF"/>
    <w:rsid w:val="34FE402F"/>
    <w:rsid w:val="35AA570B"/>
    <w:rsid w:val="382B6416"/>
    <w:rsid w:val="3838457E"/>
    <w:rsid w:val="39AB195F"/>
    <w:rsid w:val="3AE2207F"/>
    <w:rsid w:val="3E306125"/>
    <w:rsid w:val="3E9E109F"/>
    <w:rsid w:val="3F143957"/>
    <w:rsid w:val="3FEE385D"/>
    <w:rsid w:val="4162149D"/>
    <w:rsid w:val="41BB5291"/>
    <w:rsid w:val="42C16684"/>
    <w:rsid w:val="435968D0"/>
    <w:rsid w:val="45EB3E62"/>
    <w:rsid w:val="465D0193"/>
    <w:rsid w:val="471B5F8A"/>
    <w:rsid w:val="47AF4EEE"/>
    <w:rsid w:val="47E809DE"/>
    <w:rsid w:val="48185562"/>
    <w:rsid w:val="484715F8"/>
    <w:rsid w:val="49E07403"/>
    <w:rsid w:val="4D412856"/>
    <w:rsid w:val="4D9670BD"/>
    <w:rsid w:val="4F543A9C"/>
    <w:rsid w:val="4FF858AF"/>
    <w:rsid w:val="50635873"/>
    <w:rsid w:val="52D367DA"/>
    <w:rsid w:val="543B2461"/>
    <w:rsid w:val="545437F9"/>
    <w:rsid w:val="55674105"/>
    <w:rsid w:val="55F0489E"/>
    <w:rsid w:val="57AD679A"/>
    <w:rsid w:val="588558E1"/>
    <w:rsid w:val="5A6551F6"/>
    <w:rsid w:val="5C490534"/>
    <w:rsid w:val="5CA67C72"/>
    <w:rsid w:val="5D847D1F"/>
    <w:rsid w:val="5EAB7335"/>
    <w:rsid w:val="60C03693"/>
    <w:rsid w:val="61B85190"/>
    <w:rsid w:val="64D71A9F"/>
    <w:rsid w:val="654F45EB"/>
    <w:rsid w:val="65776D96"/>
    <w:rsid w:val="679F4002"/>
    <w:rsid w:val="68CA7719"/>
    <w:rsid w:val="6A3550F2"/>
    <w:rsid w:val="6C2236D7"/>
    <w:rsid w:val="6FFFC037"/>
    <w:rsid w:val="709779A9"/>
    <w:rsid w:val="72830C4F"/>
    <w:rsid w:val="72865215"/>
    <w:rsid w:val="7294672D"/>
    <w:rsid w:val="73F240EB"/>
    <w:rsid w:val="74A76BEC"/>
    <w:rsid w:val="74FA30DF"/>
    <w:rsid w:val="757852B2"/>
    <w:rsid w:val="78522554"/>
    <w:rsid w:val="7AEFC24C"/>
    <w:rsid w:val="7CB91298"/>
    <w:rsid w:val="7F5F0ED2"/>
    <w:rsid w:val="7F6AAEC9"/>
    <w:rsid w:val="7F75DEF4"/>
    <w:rsid w:val="DEED728E"/>
    <w:rsid w:val="F6C674AB"/>
    <w:rsid w:val="FF7F12C6"/>
    <w:rsid w:val="FFBD9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elaine/Library/Containers/com.kingsoft.wpsoffice.mac/Data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848</Words>
  <Characters>867</Characters>
  <Lines>1</Lines>
  <Paragraphs>1</Paragraphs>
  <TotalTime>92</TotalTime>
  <ScaleCrop>false</ScaleCrop>
  <LinksUpToDate>false</LinksUpToDate>
  <CharactersWithSpaces>870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2021-09-17T07:58:00Z</dcterms:created>
  <dc:creator>Moent</dc:creator>
  <cp:lastModifiedBy>高</cp:lastModifiedBy>
  <cp:lastPrinted>2024-09-25T19:32:00Z</cp:lastPrinted>
  <dcterms:modified xsi:type="dcterms:W3CDTF">2025-03-10T15:41:57Z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ED588672FA2A4B13BE1D522D472468C0_13</vt:lpwstr>
  </property>
  <property fmtid="{D5CDD505-2E9C-101B-9397-08002B2CF9AE}" pid="5" name="KSOTemplateDocerSaveRecord">
    <vt:lpwstr>eyJoZGlkIjoiMjIxODhjNjM1NjlhMWVjZTNlMzc0MzE2YThmODI1YWYiLCJ1c2VySWQiOiIxMTY1NTUxMzE4In0=</vt:lpwstr>
  </property>
</Properties>
</file>