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五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1.幼儿来园人数：应到34人，实到33人，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宋恬恬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秦修诚、高羽安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  <w:lang w:val="en-US" w:eastAsia="zh-CN"/>
        </w:rPr>
        <w:t>中午回家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A4B52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212E9553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1.社会：任务小能手</w:t>
      </w:r>
    </w:p>
    <w:p w14:paraId="1D709D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</w:rPr>
        <w:t>幼儿升入大班后，回家书写练习和参与主题活动的机会増多了，但有的孩子做事丢三落四或过分依赖家长。针对这些问题，我从培养幼儿良好的倾听习惯、记事能力、任务意识入手，开展了“任务小能手”活动，以増强幼儿主动完成任务的能力，并为幼儿上小学做好准备。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 w:val="0"/>
          <w:szCs w:val="21"/>
          <w:u w:val="single"/>
          <w:lang w:val="en-US" w:eastAsia="zh-CN"/>
        </w:rPr>
        <w:t>杨佳伊、李伊一、李子木、杨梦露、焦云舒、张一嘉、王紫妍、夏天一、赵雨泽、罗景宸、梁沐棉、郭煜霖、李梓朋、陈艺萱、高羽安、赵明泽、李兴琪、张嘉辰、赵希羽、赵毓宁、邵崔钰、王凝音、朱琪玥、徐亿涵、郭颜睿、张漪乐、徐佳禾、贺健宸、左轶萱、秦苏安、陈竞泽、秦修诚、肖尧</w:t>
      </w:r>
      <w:r>
        <w:rPr>
          <w:rFonts w:hint="eastAsia" w:ascii="宋体" w:hAnsi="宋体" w:eastAsia="宋体" w:cs="宋体"/>
          <w:szCs w:val="21"/>
        </w:rPr>
        <w:t>能</w:t>
      </w:r>
      <w:r>
        <w:rPr>
          <w:rFonts w:hint="eastAsia" w:ascii="宋体" w:hAnsi="宋体" w:eastAsia="宋体" w:cs="宋体"/>
        </w:rPr>
        <w:t>运用符号、图画、文字</w:t>
      </w:r>
      <w:r>
        <w:rPr>
          <w:rFonts w:hint="eastAsia" w:ascii="宋体" w:hAnsi="宋体" w:eastAsia="宋体" w:cs="宋体"/>
          <w:lang w:val="en-US" w:eastAsia="zh-CN"/>
        </w:rPr>
        <w:t>的方式记录自己的小任务</w:t>
      </w:r>
      <w:r>
        <w:rPr>
          <w:rFonts w:hint="eastAsia" w:ascii="宋体" w:hAnsi="宋体" w:eastAsia="宋体" w:cs="宋体"/>
        </w:rPr>
        <w:t>。</w:t>
      </w:r>
    </w:p>
    <w:p w14:paraId="31D8C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089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2.手工：妈妈的手链</w:t>
      </w:r>
    </w:p>
    <w:p w14:paraId="41035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310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6CAB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DEC72F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25.3.7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中午回家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中午回家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需提醒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4E6427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2A27D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春季是手足口病的高发季节，手足口病传染性强，传播途径也很多，如飞沫、咳嗽、打喷嚏、粪便、皮肤或粘膜疱疹液及被污染的手及物品等都会传染，周边学校已发现此病例，因此小朋友周末在家少去密闭的场所，外出到家及时洗手，养成基本的卫生习惯。</w:t>
      </w:r>
    </w:p>
    <w:p w14:paraId="3A0F4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★亲爱的家长朋友们:</w:t>
      </w:r>
    </w:p>
    <w:p w14:paraId="3F9FE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大家好!</w:t>
      </w:r>
    </w:p>
    <w:p w14:paraId="796EC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为了让孩子熟悉小学的环境，初步了解小学生的生活和学习情况，通过体验、感知、了解小学的学习生活，减少对小学的陌生感，萌发了上学的愿望，提高幼儿适应环境变化的能力，帮助他们更全面、直观地了解小学，以积极的心态迎接小学生活。</w:t>
      </w:r>
    </w:p>
    <w:p w14:paraId="43272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🍀3月10日（下周一）上午我们将组织大班幼儿到新桥第二实验小学进行参观体验活动。</w:t>
      </w:r>
    </w:p>
    <w:p w14:paraId="4A07E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具体活动安排如下:</w:t>
      </w:r>
    </w:p>
    <w:p w14:paraId="35AC9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1.观摩体验小学生上课常规、课间活动、升旗仪式等。</w:t>
      </w:r>
    </w:p>
    <w:p w14:paraId="5E38E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2.参观校园环境，如图书馆、食堂、多功能室等。</w:t>
      </w:r>
    </w:p>
    <w:p w14:paraId="5EADE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家长需要配合工作:</w:t>
      </w:r>
    </w:p>
    <w:p w14:paraId="3531F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1.周一给幼儿穿冬季园服（没有园服的穿自己的衣服）、运动鞋，带有背带的水杯。</w:t>
      </w:r>
    </w:p>
    <w:p w14:paraId="1C354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2.下周一8：05前务必到达班级，不要迟到！！！8：10我们准时出发。</w:t>
      </w:r>
    </w:p>
    <w:p w14:paraId="09599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3.本次活动由老师组织，不需要家长陪同参观，请大家配合！</w:t>
      </w:r>
    </w:p>
    <w:p w14:paraId="7060D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EF2C7B"/>
    <w:rsid w:val="02102C5A"/>
    <w:rsid w:val="02327EB0"/>
    <w:rsid w:val="02395671"/>
    <w:rsid w:val="02775FB5"/>
    <w:rsid w:val="02EB5919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94A2AB1"/>
    <w:rsid w:val="0A67018F"/>
    <w:rsid w:val="0A9F76EF"/>
    <w:rsid w:val="0AA23099"/>
    <w:rsid w:val="0AEC3EEE"/>
    <w:rsid w:val="0AFF26B2"/>
    <w:rsid w:val="0B6D49E9"/>
    <w:rsid w:val="0BAC4C0D"/>
    <w:rsid w:val="0C9C3667"/>
    <w:rsid w:val="0E160927"/>
    <w:rsid w:val="0FC43A45"/>
    <w:rsid w:val="11F23A69"/>
    <w:rsid w:val="11FD9232"/>
    <w:rsid w:val="12764D5E"/>
    <w:rsid w:val="13B65B4D"/>
    <w:rsid w:val="1414312C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AE5504"/>
    <w:rsid w:val="23EB4030"/>
    <w:rsid w:val="242C0C79"/>
    <w:rsid w:val="2572222E"/>
    <w:rsid w:val="25DE50BD"/>
    <w:rsid w:val="26135CCE"/>
    <w:rsid w:val="26DF596B"/>
    <w:rsid w:val="27135AA0"/>
    <w:rsid w:val="276969B7"/>
    <w:rsid w:val="2781408C"/>
    <w:rsid w:val="27A1068C"/>
    <w:rsid w:val="27EFD32C"/>
    <w:rsid w:val="29C24B1A"/>
    <w:rsid w:val="2B3FE990"/>
    <w:rsid w:val="2B742F19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95624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02E83"/>
    <w:rsid w:val="4455396D"/>
    <w:rsid w:val="455226EB"/>
    <w:rsid w:val="45DD11DA"/>
    <w:rsid w:val="460012F9"/>
    <w:rsid w:val="468F79D4"/>
    <w:rsid w:val="47016E9C"/>
    <w:rsid w:val="476C7A39"/>
    <w:rsid w:val="489D09BB"/>
    <w:rsid w:val="48AE001D"/>
    <w:rsid w:val="4936052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53F3"/>
    <w:rsid w:val="51277B58"/>
    <w:rsid w:val="5131462A"/>
    <w:rsid w:val="513427A9"/>
    <w:rsid w:val="53AE244F"/>
    <w:rsid w:val="540A50E0"/>
    <w:rsid w:val="546A1B9E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595560"/>
    <w:rsid w:val="5F947A66"/>
    <w:rsid w:val="5FA70AF5"/>
    <w:rsid w:val="5FAF0EDF"/>
    <w:rsid w:val="5FFE9047"/>
    <w:rsid w:val="5FFFBB84"/>
    <w:rsid w:val="611A10B3"/>
    <w:rsid w:val="616E73BE"/>
    <w:rsid w:val="61E459BD"/>
    <w:rsid w:val="620B141A"/>
    <w:rsid w:val="623D2AA3"/>
    <w:rsid w:val="627556DE"/>
    <w:rsid w:val="629D470C"/>
    <w:rsid w:val="62A13397"/>
    <w:rsid w:val="64A5275E"/>
    <w:rsid w:val="65954C03"/>
    <w:rsid w:val="65B5759C"/>
    <w:rsid w:val="662D4191"/>
    <w:rsid w:val="6751163A"/>
    <w:rsid w:val="67F72D33"/>
    <w:rsid w:val="68CB6C40"/>
    <w:rsid w:val="690D615B"/>
    <w:rsid w:val="692F64ED"/>
    <w:rsid w:val="6951263B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23A1779"/>
    <w:rsid w:val="72473147"/>
    <w:rsid w:val="736D15CD"/>
    <w:rsid w:val="738058F0"/>
    <w:rsid w:val="73883E12"/>
    <w:rsid w:val="73C56C10"/>
    <w:rsid w:val="743B5F51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1052</Words>
  <Characters>1063</Characters>
  <Lines>1</Lines>
  <Paragraphs>1</Paragraphs>
  <TotalTime>4</TotalTime>
  <ScaleCrop>false</ScaleCrop>
  <LinksUpToDate>false</LinksUpToDate>
  <CharactersWithSpaces>1114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2025-03-10T00:09:12Z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74837424F375474B9C4A7FE208817E89_13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eyJoZGlkIjoiMGM1Njc4MWRmNjVlZjM5YTQ4ZDhmNjlkZmI3NTUzODkiLCJ1c2VySWQiOiI0MTIzODYxNDQifQ==</vt:lpwstr>
  </property>
</Properties>
</file>