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09176" w14:textId="5DD05BA2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50</w:t>
      </w:r>
      <w:r w:rsidR="00725207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0A24F7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10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中六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7B692315" w14:textId="77777777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7F9685D3" wp14:editId="4C98F27A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 w14:textId="77777777" w:rsidR="00113E3E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7C78F31" w14:textId="77777777" w:rsidR="00113E3E" w:rsidRDefault="00000000">
      <w:pPr>
        <w:pStyle w:val="a9"/>
        <w:widowControl/>
        <w:spacing w:beforeAutospacing="0" w:afterAutospacing="0"/>
        <w:jc w:val="center"/>
        <w:rPr>
          <w:rFonts w:ascii="宋体" w:eastAsia="宋体" w:hAnsi="宋体" w:cs="宋体" w:hint="eastAsia"/>
          <w:color w:val="44546A" w:themeColor="text2"/>
          <w:spacing w:val="11"/>
          <w:szCs w:val="24"/>
        </w:rPr>
      </w:pPr>
      <w:r>
        <w:rPr>
          <w:rFonts w:ascii="宋体" w:eastAsia="宋体" w:hAnsi="宋体" w:cs="宋体" w:hint="eastAsia"/>
          <w:noProof/>
          <w:color w:val="44546A" w:themeColor="text2"/>
          <w:spacing w:val="11"/>
          <w:szCs w:val="24"/>
        </w:rPr>
        <w:drawing>
          <wp:inline distT="0" distB="0" distL="114300" distR="114300" wp14:anchorId="229B11DB" wp14:editId="3208C8BD">
            <wp:extent cx="2065655" cy="1440180"/>
            <wp:effectExtent l="0" t="0" r="4445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8"/>
                    <a:srcRect b="19790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 w14:textId="77777777" w:rsidR="00113E3E" w:rsidRDefault="00000000">
      <w:pPr>
        <w:ind w:firstLineChars="200" w:firstLine="722"/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C39D598" w14:textId="4DACFA53" w:rsidR="00600A71" w:rsidRDefault="00600A71" w:rsidP="00EE11C6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</w:t>
      </w:r>
      <w:r w:rsidR="00EE11C6">
        <w:rPr>
          <w:rFonts w:ascii="宋体" w:eastAsia="宋体" w:hAnsi="宋体" w:cs="宋体" w:hint="eastAsia"/>
          <w:sz w:val="24"/>
          <w:szCs w:val="24"/>
        </w:rPr>
        <w:t>3月</w:t>
      </w:r>
      <w:r w:rsidR="000A24F7">
        <w:rPr>
          <w:rFonts w:ascii="宋体" w:eastAsia="宋体" w:hAnsi="宋体" w:cs="宋体" w:hint="eastAsia"/>
          <w:sz w:val="24"/>
          <w:szCs w:val="24"/>
        </w:rPr>
        <w:t>10</w:t>
      </w:r>
      <w:r w:rsidR="00EE11C6">
        <w:rPr>
          <w:rFonts w:ascii="宋体" w:eastAsia="宋体" w:hAnsi="宋体" w:cs="宋体" w:hint="eastAsia"/>
          <w:sz w:val="24"/>
          <w:szCs w:val="24"/>
        </w:rPr>
        <w:t>日，星期</w:t>
      </w:r>
      <w:r w:rsidR="000A24F7">
        <w:rPr>
          <w:rFonts w:ascii="宋体" w:eastAsia="宋体" w:hAnsi="宋体" w:cs="宋体" w:hint="eastAsia"/>
          <w:sz w:val="24"/>
          <w:szCs w:val="24"/>
        </w:rPr>
        <w:t>一</w:t>
      </w:r>
      <w:r w:rsidR="00EE11C6">
        <w:rPr>
          <w:rFonts w:ascii="宋体" w:eastAsia="宋体" w:hAnsi="宋体" w:cs="宋体" w:hint="eastAsia"/>
          <w:sz w:val="24"/>
          <w:szCs w:val="24"/>
        </w:rPr>
        <w:t>，</w:t>
      </w:r>
      <w:r w:rsidR="000A24F7">
        <w:rPr>
          <w:rFonts w:ascii="宋体" w:eastAsia="宋体" w:hAnsi="宋体" w:cs="宋体" w:hint="eastAsia"/>
          <w:sz w:val="24"/>
          <w:szCs w:val="24"/>
        </w:rPr>
        <w:t>新的一周开始啦</w:t>
      </w:r>
      <w:r w:rsidR="00EE11C6">
        <w:rPr>
          <w:rFonts w:ascii="宋体" w:eastAsia="宋体" w:hAnsi="宋体" w:cs="宋体" w:hint="eastAsia"/>
          <w:sz w:val="24"/>
          <w:szCs w:val="24"/>
        </w:rPr>
        <w:t>！</w:t>
      </w:r>
      <w:r w:rsidR="000A24F7">
        <w:rPr>
          <w:rFonts w:ascii="宋体" w:eastAsia="宋体" w:hAnsi="宋体" w:cs="宋体" w:hint="eastAsia"/>
          <w:sz w:val="24"/>
          <w:szCs w:val="24"/>
        </w:rPr>
        <w:t>早晨的天气有点阴沉，温度略低。</w:t>
      </w:r>
      <w:r w:rsidR="00EE11C6">
        <w:rPr>
          <w:rFonts w:ascii="宋体" w:eastAsia="宋体" w:hAnsi="宋体" w:cs="宋体" w:hint="eastAsia"/>
          <w:sz w:val="24"/>
          <w:szCs w:val="24"/>
        </w:rPr>
        <w:t>孩子们</w:t>
      </w:r>
      <w:r w:rsidR="000A24F7">
        <w:rPr>
          <w:rFonts w:ascii="宋体" w:eastAsia="宋体" w:hAnsi="宋体" w:cs="宋体" w:hint="eastAsia"/>
          <w:sz w:val="24"/>
          <w:szCs w:val="24"/>
        </w:rPr>
        <w:t>来离园途中要注意保暖哦</w:t>
      </w:r>
      <w:r w:rsidR="00EE11C6">
        <w:rPr>
          <w:rFonts w:ascii="宋体" w:eastAsia="宋体" w:hAnsi="宋体" w:cs="宋体" w:hint="eastAsia"/>
          <w:sz w:val="24"/>
          <w:szCs w:val="24"/>
        </w:rPr>
        <w:t>！</w:t>
      </w:r>
    </w:p>
    <w:p w14:paraId="0EAF1C77" w14:textId="5F395C60" w:rsidR="00EE11C6" w:rsidRDefault="00EE11C6" w:rsidP="00EE11C6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今天共来园21人，1人请假。期待</w:t>
      </w:r>
      <w:r w:rsidR="000A24F7">
        <w:rPr>
          <w:rFonts w:ascii="宋体" w:eastAsia="宋体" w:hAnsi="宋体" w:cs="宋体" w:hint="eastAsia"/>
          <w:sz w:val="24"/>
          <w:szCs w:val="24"/>
        </w:rPr>
        <w:t>她</w:t>
      </w:r>
      <w:r>
        <w:rPr>
          <w:rFonts w:ascii="宋体" w:eastAsia="宋体" w:hAnsi="宋体" w:cs="宋体" w:hint="eastAsia"/>
          <w:sz w:val="24"/>
          <w:szCs w:val="24"/>
        </w:rPr>
        <w:t>早日恢复健康哦！</w:t>
      </w:r>
    </w:p>
    <w:p w14:paraId="3DA15004" w14:textId="3DE96C91" w:rsidR="00193BB9" w:rsidRDefault="00193BB9" w:rsidP="004A2257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03F9B7A" wp14:editId="5EC0D9CB">
            <wp:extent cx="1921331" cy="1440000"/>
            <wp:effectExtent l="0" t="0" r="3175" b="8255"/>
            <wp:docPr id="18086202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257"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0F587DC" wp14:editId="665ED290">
            <wp:extent cx="1921331" cy="1440000"/>
            <wp:effectExtent l="0" t="0" r="3175" b="8255"/>
            <wp:docPr id="20688902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257"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85EAFAC" wp14:editId="142EE6F4">
            <wp:extent cx="1921331" cy="1440000"/>
            <wp:effectExtent l="0" t="0" r="3175" b="8255"/>
            <wp:docPr id="16818558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A9010" w14:textId="5C4B2285" w:rsidR="00961648" w:rsidRDefault="00961648" w:rsidP="00961648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户外活动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B762488" w14:textId="10E02889" w:rsidR="00784FF0" w:rsidRDefault="00961648" w:rsidP="00961648">
      <w:pPr>
        <w:ind w:firstLineChars="200" w:firstLine="480"/>
        <w:jc w:val="left"/>
        <w:rPr>
          <w:rFonts w:ascii="宋体" w:eastAsia="宋体" w:hAnsi="宋体" w:cs="宋体" w:hint="eastAsia"/>
          <w:bCs/>
          <w:sz w:val="24"/>
          <w:szCs w:val="24"/>
        </w:rPr>
      </w:pPr>
      <w:r w:rsidRPr="00961648">
        <w:rPr>
          <w:rFonts w:ascii="宋体" w:eastAsia="宋体" w:hAnsi="宋体" w:cs="宋体"/>
          <w:bCs/>
          <w:sz w:val="24"/>
          <w:szCs w:val="24"/>
        </w:rPr>
        <w:t>今天的户外</w:t>
      </w:r>
      <w:r w:rsidR="000A24F7">
        <w:rPr>
          <w:rFonts w:ascii="宋体" w:eastAsia="宋体" w:hAnsi="宋体" w:cs="宋体" w:hint="eastAsia"/>
          <w:bCs/>
          <w:sz w:val="24"/>
          <w:szCs w:val="24"/>
        </w:rPr>
        <w:t>在后</w:t>
      </w:r>
      <w:proofErr w:type="gramStart"/>
      <w:r w:rsidR="000A24F7">
        <w:rPr>
          <w:rFonts w:ascii="宋体" w:eastAsia="宋体" w:hAnsi="宋体" w:cs="宋体" w:hint="eastAsia"/>
          <w:bCs/>
          <w:sz w:val="24"/>
          <w:szCs w:val="24"/>
        </w:rPr>
        <w:t>操场</w:t>
      </w:r>
      <w:r w:rsidRPr="00961648">
        <w:rPr>
          <w:rFonts w:ascii="宋体" w:eastAsia="宋体" w:hAnsi="宋体" w:cs="宋体"/>
          <w:bCs/>
          <w:sz w:val="24"/>
          <w:szCs w:val="24"/>
        </w:rPr>
        <w:t>混班游戏</w:t>
      </w:r>
      <w:proofErr w:type="gramEnd"/>
      <w:r w:rsidRPr="00961648">
        <w:rPr>
          <w:rFonts w:ascii="宋体" w:eastAsia="宋体" w:hAnsi="宋体" w:cs="宋体"/>
          <w:bCs/>
          <w:sz w:val="24"/>
          <w:szCs w:val="24"/>
        </w:rPr>
        <w:t>。</w:t>
      </w:r>
      <w:r w:rsidR="00EE11C6">
        <w:rPr>
          <w:rFonts w:ascii="宋体" w:eastAsia="宋体" w:hAnsi="宋体" w:cs="宋体" w:hint="eastAsia"/>
          <w:bCs/>
          <w:sz w:val="24"/>
          <w:szCs w:val="24"/>
        </w:rPr>
        <w:t>老师们早早地就准备好了各个户外场地。8:10</w:t>
      </w:r>
      <w:r w:rsidR="000A24F7">
        <w:rPr>
          <w:rFonts w:ascii="宋体" w:eastAsia="宋体" w:hAnsi="宋体" w:cs="宋体" w:hint="eastAsia"/>
          <w:bCs/>
          <w:sz w:val="24"/>
          <w:szCs w:val="24"/>
        </w:rPr>
        <w:t>左右我们排队来到了后操场。今天的游戏也很多，比如玩沙区、轮胎山、小车区等。</w:t>
      </w:r>
      <w:r w:rsidR="008C3FDB">
        <w:rPr>
          <w:rFonts w:ascii="宋体" w:eastAsia="宋体" w:hAnsi="宋体" w:cs="宋体" w:hint="eastAsia"/>
          <w:bCs/>
          <w:sz w:val="24"/>
          <w:szCs w:val="24"/>
        </w:rPr>
        <w:t>孩子们也跑向了各个喜欢的区域。有的穿上雨鞋、拿着工具来到了玩沙区，沙堡、挖洞都不在话下；有的去了小车区，三轮车、自行车、小推车</w:t>
      </w:r>
      <w:proofErr w:type="gramStart"/>
      <w:r w:rsidR="008C3FDB">
        <w:rPr>
          <w:rFonts w:ascii="宋体" w:eastAsia="宋体" w:hAnsi="宋体" w:cs="宋体" w:hint="eastAsia"/>
          <w:bCs/>
          <w:sz w:val="24"/>
          <w:szCs w:val="24"/>
        </w:rPr>
        <w:t>刷刷走</w:t>
      </w:r>
      <w:proofErr w:type="gramEnd"/>
      <w:r w:rsidR="008C3FDB">
        <w:rPr>
          <w:rFonts w:ascii="宋体" w:eastAsia="宋体" w:hAnsi="宋体" w:cs="宋体" w:hint="eastAsia"/>
          <w:bCs/>
          <w:sz w:val="24"/>
          <w:szCs w:val="24"/>
        </w:rPr>
        <w:t>起；有的在轮胎山区，爬上爬下，动作灵活……游戏很多，自由选择。</w:t>
      </w:r>
    </w:p>
    <w:p w14:paraId="7A3F815A" w14:textId="158C9EAD" w:rsidR="00A1751F" w:rsidRDefault="00193BB9" w:rsidP="00A1751F">
      <w:pPr>
        <w:jc w:val="left"/>
        <w:rPr>
          <w:rFonts w:ascii="宋体" w:eastAsia="宋体" w:hAnsi="宋体" w:cs="宋体" w:hint="eastAsia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noProof/>
          <w:sz w:val="24"/>
          <w:szCs w:val="24"/>
        </w:rPr>
        <w:drawing>
          <wp:inline distT="0" distB="0" distL="0" distR="0" wp14:anchorId="23D4AF78" wp14:editId="385AF327">
            <wp:extent cx="1921331" cy="1440000"/>
            <wp:effectExtent l="0" t="0" r="3175" b="8255"/>
            <wp:docPr id="2364370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drawing>
          <wp:inline distT="0" distB="0" distL="0" distR="0" wp14:anchorId="1CF5B71F" wp14:editId="05480E58">
            <wp:extent cx="1921331" cy="1440000"/>
            <wp:effectExtent l="0" t="0" r="3175" b="8255"/>
            <wp:docPr id="6915580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drawing>
          <wp:inline distT="0" distB="0" distL="0" distR="0" wp14:anchorId="45C88EF9" wp14:editId="5A9445D6">
            <wp:extent cx="1921331" cy="1440000"/>
            <wp:effectExtent l="0" t="0" r="3175" b="8255"/>
            <wp:docPr id="184073139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lastRenderedPageBreak/>
        <w:drawing>
          <wp:inline distT="0" distB="0" distL="0" distR="0" wp14:anchorId="2EE74AB5" wp14:editId="53A42109">
            <wp:extent cx="1921331" cy="1440000"/>
            <wp:effectExtent l="0" t="0" r="3175" b="8255"/>
            <wp:docPr id="12446080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drawing>
          <wp:inline distT="0" distB="0" distL="0" distR="0" wp14:anchorId="6D0228E6" wp14:editId="588DD152">
            <wp:extent cx="1921331" cy="1440000"/>
            <wp:effectExtent l="0" t="0" r="3175" b="8255"/>
            <wp:docPr id="18994690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drawing>
          <wp:inline distT="0" distB="0" distL="0" distR="0" wp14:anchorId="1B07C6D3" wp14:editId="23E9B9E8">
            <wp:extent cx="1921331" cy="1440000"/>
            <wp:effectExtent l="0" t="0" r="3175" b="8255"/>
            <wp:docPr id="17492806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drawing>
          <wp:inline distT="0" distB="0" distL="0" distR="0" wp14:anchorId="4878D1C0" wp14:editId="47AF1C9E">
            <wp:extent cx="1921331" cy="1440000"/>
            <wp:effectExtent l="0" t="0" r="3175" b="8255"/>
            <wp:docPr id="48230660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drawing>
          <wp:inline distT="0" distB="0" distL="0" distR="0" wp14:anchorId="43F2E100" wp14:editId="33470C49">
            <wp:extent cx="1921331" cy="1440000"/>
            <wp:effectExtent l="0" t="0" r="3175" b="8255"/>
            <wp:docPr id="14819482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Cs/>
          <w:noProof/>
          <w:sz w:val="24"/>
          <w:szCs w:val="24"/>
        </w:rPr>
        <w:drawing>
          <wp:inline distT="0" distB="0" distL="0" distR="0" wp14:anchorId="4D7A254F" wp14:editId="56FFED7F">
            <wp:extent cx="1921331" cy="1440000"/>
            <wp:effectExtent l="0" t="0" r="3175" b="8255"/>
            <wp:docPr id="2537778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2116E" w14:textId="4C6DD2CE" w:rsidR="00725207" w:rsidRDefault="00725207" w:rsidP="00725207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---</w:t>
      </w:r>
      <w:r w:rsidR="008C3FDB"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儿歌：</w:t>
      </w:r>
      <w:r w:rsidR="008C3FDB" w:rsidRPr="008C3FDB"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大家都爱这个家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FF33958" w14:textId="77777777" w:rsidR="008C3FDB" w:rsidRPr="008C3FDB" w:rsidRDefault="008C3FDB" w:rsidP="008C3FDB">
      <w:pPr>
        <w:ind w:firstLineChars="200" w:firstLine="480"/>
        <w:jc w:val="left"/>
        <w:rPr>
          <w:rFonts w:ascii="宋体" w:eastAsia="宋体" w:hAnsi="宋体" w:cs="宋体" w:hint="eastAsia"/>
          <w:bCs/>
          <w:sz w:val="24"/>
          <w:szCs w:val="24"/>
        </w:rPr>
      </w:pPr>
      <w:r w:rsidRPr="008C3FDB">
        <w:rPr>
          <w:rFonts w:ascii="宋体" w:eastAsia="宋体" w:hAnsi="宋体" w:cs="宋体" w:hint="eastAsia"/>
          <w:sz w:val="24"/>
          <w:szCs w:val="24"/>
        </w:rPr>
        <w:t>《</w:t>
      </w:r>
      <w:r w:rsidRPr="008C3FDB">
        <w:rPr>
          <w:rFonts w:ascii="宋体" w:eastAsia="宋体" w:hAnsi="宋体" w:cs="宋体" w:hint="eastAsia"/>
          <w:bCs/>
          <w:sz w:val="24"/>
          <w:szCs w:val="24"/>
        </w:rPr>
        <w:t>大家都爱这个家》是一首琅琅上口的诗歌。诗歌最大的特点是采用设问的修辞手法，通过一问一答的形式描写了一个家庭中，每一个成员之间相互关爱、相互扶持，共同营造一个温馨美满的大家庭，作为家庭成员的“我”也为之贡献了自己的一份力量。同时诗歌中还使用了破折号，使得诗歌的韵味绵延悠长，意犹未尽。</w:t>
      </w:r>
    </w:p>
    <w:p w14:paraId="1B303660" w14:textId="2606C8D9" w:rsidR="00961648" w:rsidRDefault="00193BB9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0BDF6B4" wp14:editId="29F5D52D">
            <wp:extent cx="1921331" cy="1440000"/>
            <wp:effectExtent l="0" t="0" r="3175" b="8255"/>
            <wp:docPr id="93381826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7E0C6E2" wp14:editId="39D48B6E">
            <wp:extent cx="1921331" cy="1440000"/>
            <wp:effectExtent l="0" t="0" r="3175" b="8255"/>
            <wp:docPr id="8398892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BC71B45" wp14:editId="0CD09AEF">
            <wp:extent cx="1921331" cy="1440000"/>
            <wp:effectExtent l="0" t="0" r="3175" b="8255"/>
            <wp:docPr id="17502141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222FBD9" wp14:editId="3D4EA304">
            <wp:extent cx="1921331" cy="1440000"/>
            <wp:effectExtent l="0" t="0" r="3175" b="8255"/>
            <wp:docPr id="60721350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B975616" wp14:editId="4B740773">
            <wp:extent cx="1921331" cy="1440000"/>
            <wp:effectExtent l="0" t="0" r="3175" b="8255"/>
            <wp:docPr id="13124879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D7BC91E" wp14:editId="6D5405EB">
            <wp:extent cx="1921331" cy="1440000"/>
            <wp:effectExtent l="0" t="0" r="3175" b="8255"/>
            <wp:docPr id="206138569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3651" w14:textId="28F35C7F" w:rsidR="00113E3E" w:rsidRDefault="00000000">
      <w:pPr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「区域情况」</w:t>
      </w:r>
    </w:p>
    <w:p w14:paraId="7ED09292" w14:textId="0FB2F60E" w:rsidR="00113E3E" w:rsidRDefault="00905394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区域游戏时间</w:t>
      </w:r>
      <w:r w:rsidR="00EE11C6">
        <w:rPr>
          <w:rFonts w:ascii="宋体" w:eastAsia="宋体" w:hAnsi="宋体" w:cs="宋体" w:hint="eastAsia"/>
          <w:sz w:val="24"/>
          <w:szCs w:val="24"/>
        </w:rPr>
        <w:t>到</w:t>
      </w:r>
      <w:r w:rsidR="008C3FDB">
        <w:rPr>
          <w:rFonts w:ascii="宋体" w:eastAsia="宋体" w:hAnsi="宋体" w:cs="宋体" w:hint="eastAsia"/>
          <w:sz w:val="24"/>
          <w:szCs w:val="24"/>
        </w:rPr>
        <w:t>了，</w:t>
      </w:r>
      <w:r>
        <w:rPr>
          <w:rFonts w:ascii="宋体" w:eastAsia="宋体" w:hAnsi="宋体" w:cs="宋体" w:hint="eastAsia"/>
          <w:sz w:val="24"/>
          <w:szCs w:val="24"/>
        </w:rPr>
        <w:t>孩子们陆续进入了各个区域！</w:t>
      </w:r>
      <w:r w:rsidR="008C3FDB">
        <w:rPr>
          <w:rFonts w:ascii="宋体" w:eastAsia="宋体" w:hAnsi="宋体" w:cs="宋体" w:hint="eastAsia"/>
          <w:sz w:val="24"/>
          <w:szCs w:val="24"/>
        </w:rPr>
        <w:t>益智区的小伙伴在一起挑战动物农场游戏，玩的十分开心；音乐区也早早地进入了两个宝贝，敲锣打鼓好不热闹；</w:t>
      </w:r>
      <w:r w:rsidR="00EE11C6">
        <w:rPr>
          <w:rFonts w:ascii="宋体" w:eastAsia="宋体" w:hAnsi="宋体" w:cs="宋体" w:hint="eastAsia"/>
          <w:sz w:val="24"/>
          <w:szCs w:val="24"/>
        </w:rPr>
        <w:t>美工区来了好几个小朋友，有的在绘画</w:t>
      </w:r>
      <w:r w:rsidR="008C3FDB">
        <w:rPr>
          <w:rFonts w:ascii="宋体" w:eastAsia="宋体" w:hAnsi="宋体" w:cs="宋体" w:hint="eastAsia"/>
          <w:sz w:val="24"/>
          <w:szCs w:val="24"/>
        </w:rPr>
        <w:t>春天</w:t>
      </w:r>
      <w:r w:rsidR="00EE11C6">
        <w:rPr>
          <w:rFonts w:ascii="宋体" w:eastAsia="宋体" w:hAnsi="宋体" w:cs="宋体" w:hint="eastAsia"/>
          <w:sz w:val="24"/>
          <w:szCs w:val="24"/>
        </w:rPr>
        <w:t>，有的在玩泥工</w:t>
      </w:r>
      <w:r w:rsidR="008C3FDB">
        <w:rPr>
          <w:rFonts w:ascii="宋体" w:eastAsia="宋体" w:hAnsi="宋体" w:cs="宋体" w:hint="eastAsia"/>
          <w:sz w:val="24"/>
          <w:szCs w:val="24"/>
        </w:rPr>
        <w:t>小鸟</w:t>
      </w:r>
      <w:r w:rsidR="00EE11C6">
        <w:rPr>
          <w:rFonts w:ascii="宋体" w:eastAsia="宋体" w:hAnsi="宋体" w:cs="宋体" w:hint="eastAsia"/>
          <w:sz w:val="24"/>
          <w:szCs w:val="24"/>
        </w:rPr>
        <w:t>，还有的在</w:t>
      </w:r>
      <w:r w:rsidR="008C3FDB">
        <w:rPr>
          <w:rFonts w:ascii="宋体" w:eastAsia="宋体" w:hAnsi="宋体" w:cs="宋体" w:hint="eastAsia"/>
          <w:sz w:val="24"/>
          <w:szCs w:val="24"/>
        </w:rPr>
        <w:t>剪纸燕子</w:t>
      </w:r>
      <w:r w:rsidR="00EE11C6">
        <w:rPr>
          <w:rFonts w:ascii="宋体" w:eastAsia="宋体" w:hAnsi="宋体" w:cs="宋体" w:hint="eastAsia"/>
          <w:sz w:val="24"/>
          <w:szCs w:val="24"/>
        </w:rPr>
        <w:t>；植物角的</w:t>
      </w:r>
      <w:proofErr w:type="gramStart"/>
      <w:r w:rsidR="00EE11C6">
        <w:rPr>
          <w:rFonts w:ascii="宋体" w:eastAsia="宋体" w:hAnsi="宋体" w:cs="宋体" w:hint="eastAsia"/>
          <w:sz w:val="24"/>
          <w:szCs w:val="24"/>
        </w:rPr>
        <w:t>芽</w:t>
      </w:r>
      <w:r w:rsidR="008C3FDB">
        <w:rPr>
          <w:rFonts w:ascii="宋体" w:eastAsia="宋体" w:hAnsi="宋体" w:cs="宋体" w:hint="eastAsia"/>
          <w:sz w:val="24"/>
          <w:szCs w:val="24"/>
        </w:rPr>
        <w:t>得到</w:t>
      </w:r>
      <w:proofErr w:type="gramEnd"/>
      <w:r w:rsidR="008C3FDB">
        <w:rPr>
          <w:rFonts w:ascii="宋体" w:eastAsia="宋体" w:hAnsi="宋体" w:cs="宋体" w:hint="eastAsia"/>
          <w:sz w:val="24"/>
          <w:szCs w:val="24"/>
        </w:rPr>
        <w:t>了很好的照顾</w:t>
      </w:r>
      <w:r w:rsidR="00EE11C6">
        <w:rPr>
          <w:rFonts w:ascii="宋体" w:eastAsia="宋体" w:hAnsi="宋体" w:cs="宋体" w:hint="eastAsia"/>
          <w:sz w:val="24"/>
          <w:szCs w:val="24"/>
        </w:rPr>
        <w:t>，孩子们忙着浇水、观察植物的生长变化</w:t>
      </w:r>
      <w:r>
        <w:rPr>
          <w:rFonts w:ascii="宋体" w:eastAsia="宋体" w:hAnsi="宋体" w:cs="宋体" w:hint="eastAsia"/>
          <w:sz w:val="24"/>
          <w:szCs w:val="24"/>
        </w:rPr>
        <w:t>……区域游戏，</w:t>
      </w:r>
      <w:r w:rsidR="008C3FDB">
        <w:rPr>
          <w:rFonts w:ascii="宋体" w:eastAsia="宋体" w:hAnsi="宋体" w:cs="宋体" w:hint="eastAsia"/>
          <w:sz w:val="24"/>
          <w:szCs w:val="24"/>
        </w:rPr>
        <w:t>给孩子们</w:t>
      </w:r>
      <w:r>
        <w:rPr>
          <w:rFonts w:ascii="宋体" w:eastAsia="宋体" w:hAnsi="宋体" w:cs="宋体" w:hint="eastAsia"/>
          <w:sz w:val="24"/>
          <w:szCs w:val="24"/>
        </w:rPr>
        <w:t>带来了许多快乐！</w:t>
      </w:r>
    </w:p>
    <w:p w14:paraId="1BAA80A6" w14:textId="0157E55C" w:rsidR="004A2257" w:rsidRDefault="004A2257" w:rsidP="004A2257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280BDD93" wp14:editId="7EF65620">
            <wp:extent cx="1921331" cy="1440000"/>
            <wp:effectExtent l="0" t="0" r="3175" b="8255"/>
            <wp:docPr id="14288456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FAF651E" wp14:editId="1857E4EF">
            <wp:extent cx="1921331" cy="1440000"/>
            <wp:effectExtent l="0" t="0" r="3175" b="8255"/>
            <wp:docPr id="21443091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85427F5" wp14:editId="62B6C2B1">
            <wp:extent cx="1921331" cy="1440000"/>
            <wp:effectExtent l="0" t="0" r="3175" b="8255"/>
            <wp:docPr id="7040531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83E7B" w14:textId="1EF44799" w:rsidR="00A1751F" w:rsidRDefault="00A1751F" w:rsidP="00A1751F">
      <w:pPr>
        <w:jc w:val="left"/>
        <w:rPr>
          <w:rFonts w:ascii="宋体" w:eastAsia="宋体" w:hAnsi="宋体" w:cs="宋体" w:hint="eastAsia"/>
          <w:sz w:val="24"/>
          <w:szCs w:val="24"/>
        </w:rPr>
      </w:pPr>
    </w:p>
    <w:p w14:paraId="163E0EF3" w14:textId="7A0F9A30" w:rsidR="00113E3E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:rsidR="00113E3E" w14:paraId="454E9798" w14:textId="77777777">
        <w:trPr>
          <w:trHeight w:val="283"/>
        </w:trPr>
        <w:tc>
          <w:tcPr>
            <w:tcW w:w="780" w:type="dxa"/>
            <w:vMerge w:val="restart"/>
            <w:vAlign w:val="center"/>
          </w:tcPr>
          <w:p w14:paraId="65D03F84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113E3E" w14:paraId="1CA587F1" w14:textId="77777777">
        <w:tc>
          <w:tcPr>
            <w:tcW w:w="780" w:type="dxa"/>
            <w:vMerge/>
          </w:tcPr>
          <w:p w14:paraId="731A7D41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5A441B0D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14:paraId="01CEA60E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/>
          </w:tcPr>
          <w:p w14:paraId="6FC522E0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/>
          </w:tcPr>
          <w:p w14:paraId="66202C85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/>
          </w:tcPr>
          <w:p w14:paraId="7B58E712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113E3E" w14:paraId="2B0494DF" w14:textId="77777777">
        <w:trPr>
          <w:trHeight w:val="90"/>
        </w:trPr>
        <w:tc>
          <w:tcPr>
            <w:tcW w:w="780" w:type="dxa"/>
            <w:vAlign w:val="center"/>
          </w:tcPr>
          <w:p w14:paraId="155CD955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B4962D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113E3E" w14:paraId="3076926D" w14:textId="77777777">
        <w:tc>
          <w:tcPr>
            <w:tcW w:w="780" w:type="dxa"/>
            <w:vAlign w:val="center"/>
          </w:tcPr>
          <w:p w14:paraId="69CFFAB0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735E44B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3FDB" w14:paraId="59BC0808" w14:textId="77777777">
        <w:trPr>
          <w:trHeight w:val="402"/>
        </w:trPr>
        <w:tc>
          <w:tcPr>
            <w:tcW w:w="780" w:type="dxa"/>
            <w:vAlign w:val="center"/>
          </w:tcPr>
          <w:p w14:paraId="4FDC2A86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 w14:textId="4FDF0C10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7957826F" w14:textId="3ADEAF22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2D33D8C8" w14:textId="0BF185B8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39103F42" w14:textId="4BA39991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3F578F35" w14:textId="5E473294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1D1DC1FE" w14:textId="6C6C4EF9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19A7E9AB" w14:textId="121EA64A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8C3FDB" w14:paraId="1CE1FBBB" w14:textId="77777777">
        <w:trPr>
          <w:trHeight w:val="316"/>
        </w:trPr>
        <w:tc>
          <w:tcPr>
            <w:tcW w:w="780" w:type="dxa"/>
            <w:vAlign w:val="center"/>
          </w:tcPr>
          <w:p w14:paraId="1D8CFC9D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 w14:textId="0ED09A65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 w14:textId="73BFC3D2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 w14:textId="276986CC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75A3F01" w14:textId="015177FB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 w14:textId="2D7490AE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 w14:textId="6BDF3B66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 w14:textId="6DF6BBBD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8C3FDB" w14:paraId="5D6266D4" w14:textId="77777777">
        <w:trPr>
          <w:trHeight w:val="311"/>
        </w:trPr>
        <w:tc>
          <w:tcPr>
            <w:tcW w:w="780" w:type="dxa"/>
            <w:vAlign w:val="center"/>
          </w:tcPr>
          <w:p w14:paraId="2482E5B7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</w:tcPr>
          <w:p w14:paraId="17A2A841" w14:textId="1D9D9E9F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61D865A" w14:textId="42DB0B22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5B80223" w14:textId="07ABB052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F36D195" w14:textId="0620E526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51304F1" w14:textId="370386B2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5B153CA" w14:textId="1D5334BB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EE835BC" w14:textId="1C1AAA26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bookmarkEnd w:id="0"/>
      <w:tr w:rsidR="008C3FDB" w14:paraId="3116D119" w14:textId="77777777">
        <w:trPr>
          <w:trHeight w:val="379"/>
        </w:trPr>
        <w:tc>
          <w:tcPr>
            <w:tcW w:w="780" w:type="dxa"/>
            <w:vAlign w:val="center"/>
          </w:tcPr>
          <w:p w14:paraId="230FC4D5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 w14:textId="77777777" w:rsidR="008C3FDB" w:rsidRDefault="008C3FDB" w:rsidP="008C3FD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3FDB" w14:paraId="0B329E18" w14:textId="77777777">
        <w:tc>
          <w:tcPr>
            <w:tcW w:w="780" w:type="dxa"/>
            <w:vAlign w:val="center"/>
          </w:tcPr>
          <w:p w14:paraId="5360700B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 w14:textId="77777777" w:rsidR="008C3FDB" w:rsidRDefault="008C3FDB" w:rsidP="008C3FD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3FDB" w14:paraId="42EF8C91" w14:textId="77777777">
        <w:tc>
          <w:tcPr>
            <w:tcW w:w="780" w:type="dxa"/>
            <w:vAlign w:val="center"/>
          </w:tcPr>
          <w:p w14:paraId="2FE7B6D7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</w:tcPr>
          <w:p w14:paraId="23AA055B" w14:textId="4C5B35D5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4C9C3326" w14:textId="622D1B1F" w:rsidR="008C3FDB" w:rsidRDefault="008C3FDB" w:rsidP="008C3FD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F631066" w14:textId="77765FEE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678D97E" w14:textId="134B2E5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553C98B4" w14:textId="463D8344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0BB1ABE" w14:textId="40E1A25E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4FDAD55" w14:textId="2B1EC1BF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3FDB" w14:paraId="7A90D1AC" w14:textId="77777777">
        <w:tc>
          <w:tcPr>
            <w:tcW w:w="780" w:type="dxa"/>
            <w:vAlign w:val="center"/>
          </w:tcPr>
          <w:p w14:paraId="7AF065B9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5E8EC868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 w14:textId="77777777" w:rsidR="008C3FDB" w:rsidRDefault="008C3FDB" w:rsidP="008C3FD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 w14:textId="7B0AA5AE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8C3FDB" w14:paraId="67457AAA" w14:textId="77777777">
        <w:tc>
          <w:tcPr>
            <w:tcW w:w="780" w:type="dxa"/>
            <w:vAlign w:val="center"/>
          </w:tcPr>
          <w:p w14:paraId="20C89CE9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 w14:textId="77777777" w:rsidR="008C3FDB" w:rsidRDefault="008C3FDB" w:rsidP="008C3FD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3FDB" w14:paraId="5DE5598B" w14:textId="77777777">
        <w:tc>
          <w:tcPr>
            <w:tcW w:w="780" w:type="dxa"/>
            <w:vAlign w:val="center"/>
          </w:tcPr>
          <w:p w14:paraId="6F7FC909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 w14:textId="77777777" w:rsidR="008C3FDB" w:rsidRDefault="008C3FDB" w:rsidP="008C3FD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 w14:textId="1A9E7144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3FDB" w14:paraId="32A2E69F" w14:textId="77777777">
        <w:tc>
          <w:tcPr>
            <w:tcW w:w="780" w:type="dxa"/>
            <w:vAlign w:val="center"/>
          </w:tcPr>
          <w:p w14:paraId="42A90E33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150AA38C" w14:textId="268F849F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430E9AE" w14:textId="6ADF86C6" w:rsidR="008C3FDB" w:rsidRDefault="008C3FDB" w:rsidP="008C3FD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3819E69" w14:textId="1C4250EB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EA7190E" w14:textId="37270BEE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79121D" w14:textId="70018B04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EB8CF2E" w14:textId="063F0554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F1003C" w14:textId="3ABC1825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3FDB" w14:paraId="2C210E0B" w14:textId="77777777">
        <w:tc>
          <w:tcPr>
            <w:tcW w:w="780" w:type="dxa"/>
            <w:vAlign w:val="center"/>
          </w:tcPr>
          <w:p w14:paraId="2E764006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 w14:textId="77777777" w:rsidR="008C3FDB" w:rsidRDefault="008C3FDB" w:rsidP="008C3FD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 w14:textId="344185BD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0DCAD4A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3FDB" w14:paraId="3BB93E67" w14:textId="77777777">
        <w:tc>
          <w:tcPr>
            <w:tcW w:w="780" w:type="dxa"/>
            <w:vAlign w:val="center"/>
          </w:tcPr>
          <w:p w14:paraId="0B2477DE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 w14:textId="77777777" w:rsidR="008C3FDB" w:rsidRDefault="008C3FDB" w:rsidP="008C3FD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 w14:textId="31A2FEDE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3FDB" w14:paraId="4DCEAC0E" w14:textId="77777777">
        <w:tc>
          <w:tcPr>
            <w:tcW w:w="780" w:type="dxa"/>
            <w:vAlign w:val="center"/>
          </w:tcPr>
          <w:p w14:paraId="4C9BD540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 w14:textId="4EAC7543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 w14:textId="491B682D" w:rsidR="008C3FDB" w:rsidRDefault="008C3FDB" w:rsidP="008C3FD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 w14:textId="3B786236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6A0359F" w14:textId="145C7F9F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36090C" w14:textId="3B98AD9C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 w14:textId="6B491203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 w14:textId="6D44DCD9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3FDB" w14:paraId="599254E6" w14:textId="77777777">
        <w:tc>
          <w:tcPr>
            <w:tcW w:w="780" w:type="dxa"/>
            <w:vAlign w:val="center"/>
          </w:tcPr>
          <w:p w14:paraId="0CAB73B9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4EC116F5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09A9B34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64110CE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292E6C6E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5027746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A6A4EC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611F289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3FDB" w14:paraId="5CEB5E74" w14:textId="77777777">
        <w:trPr>
          <w:trHeight w:val="320"/>
        </w:trPr>
        <w:tc>
          <w:tcPr>
            <w:tcW w:w="780" w:type="dxa"/>
            <w:vAlign w:val="center"/>
          </w:tcPr>
          <w:p w14:paraId="5DCFE14E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1BA56ECB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4981ED0" w14:textId="77777777" w:rsidR="008C3FDB" w:rsidRDefault="008C3FDB" w:rsidP="008C3FD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E2ECD3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EA43DA1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DD47AA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134077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69CEADF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3FDB" w14:paraId="7102CD2F" w14:textId="77777777">
        <w:trPr>
          <w:trHeight w:val="147"/>
        </w:trPr>
        <w:tc>
          <w:tcPr>
            <w:tcW w:w="780" w:type="dxa"/>
            <w:vAlign w:val="center"/>
          </w:tcPr>
          <w:p w14:paraId="4C936221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3FDB" w14:paraId="5B6D5A84" w14:textId="77777777">
        <w:tc>
          <w:tcPr>
            <w:tcW w:w="780" w:type="dxa"/>
            <w:vAlign w:val="center"/>
          </w:tcPr>
          <w:p w14:paraId="13866DCD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218" w:type="dxa"/>
          </w:tcPr>
          <w:p w14:paraId="53929C4A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3867B7C0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3FDB" w14:paraId="7FE81B2C" w14:textId="77777777">
        <w:tc>
          <w:tcPr>
            <w:tcW w:w="780" w:type="dxa"/>
            <w:vAlign w:val="center"/>
          </w:tcPr>
          <w:p w14:paraId="0D366F98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 w14:textId="405F1B3D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59CB1CA" w14:textId="1BA4D1B9" w:rsidR="008C3FDB" w:rsidRDefault="008C3FDB" w:rsidP="008C3FD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75D8253" w14:textId="1D0E628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95D923A" w14:textId="4BE690FC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5BFA060" w14:textId="6754F95F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784C87" w14:textId="41EFABF2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1CC617" w14:textId="22A4351D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3FDB" w14:paraId="2C12FF02" w14:textId="77777777">
        <w:tc>
          <w:tcPr>
            <w:tcW w:w="780" w:type="dxa"/>
            <w:vAlign w:val="center"/>
          </w:tcPr>
          <w:p w14:paraId="06675761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施咏欣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3CF9BAA2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 w14:textId="6A338A2C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6134972E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 w14:textId="77777777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C3FDB" w14:paraId="089AC125" w14:textId="77777777">
        <w:tc>
          <w:tcPr>
            <w:tcW w:w="780" w:type="dxa"/>
            <w:vAlign w:val="center"/>
          </w:tcPr>
          <w:p w14:paraId="6FCDA898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 w14:textId="77777777" w:rsidR="008C3FDB" w:rsidRDefault="008C3FDB" w:rsidP="008C3FD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</w:tcPr>
          <w:p w14:paraId="3B60DCFB" w14:textId="48027290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0A59F6" w14:textId="20F1D109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3E29DE80" w14:textId="5805E459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6749ADD0" w14:textId="5C43C2E1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109DF230" w14:textId="2E982940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660C4F3" w14:textId="1E734B3A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7069E2" w14:textId="4819B4C8" w:rsidR="008C3FDB" w:rsidRDefault="008C3FDB" w:rsidP="008C3FD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2EAEE936" w14:textId="26AC334A" w:rsidR="004A2257" w:rsidRDefault="004A2257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lastRenderedPageBreak/>
        <w:drawing>
          <wp:inline distT="0" distB="0" distL="0" distR="0" wp14:anchorId="41537E82" wp14:editId="59AD26CF">
            <wp:extent cx="1921331" cy="1440000"/>
            <wp:effectExtent l="0" t="0" r="3175" b="8255"/>
            <wp:docPr id="14936033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86881B0" wp14:editId="0B0854E2">
            <wp:extent cx="1921331" cy="1440000"/>
            <wp:effectExtent l="0" t="0" r="3175" b="8255"/>
            <wp:docPr id="4592659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E208BF7" wp14:editId="37386F08">
            <wp:extent cx="1921331" cy="1440000"/>
            <wp:effectExtent l="0" t="0" r="3175" b="8255"/>
            <wp:docPr id="8406303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</w:p>
    <w:p w14:paraId="294D7DAA" w14:textId="2406A9DB" w:rsidR="00113E3E" w:rsidRDefault="00000000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ascii="宋体" w:eastAsia="宋体" w:hAnsi="宋体" w:cs="宋体" w:hint="eastAsia"/>
          <w:sz w:val="24"/>
          <w:szCs w:val="24"/>
        </w:rPr>
        <w:t xml:space="preserve">           </w:t>
      </w:r>
    </w:p>
    <w:p w14:paraId="41B97FDB" w14:textId="7C5DE55E" w:rsidR="00B8063B" w:rsidRPr="00B8063B" w:rsidRDefault="008C3FDB" w:rsidP="00B8063B">
      <w:pPr>
        <w:pStyle w:val="af0"/>
        <w:numPr>
          <w:ilvl w:val="0"/>
          <w:numId w:val="2"/>
        </w:num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今日天气早晚温差大，大家注意为孩子做好保暖防寒工作哦</w:t>
      </w:r>
      <w:r w:rsidR="00B8063B">
        <w:rPr>
          <w:rFonts w:ascii="宋体" w:eastAsia="宋体" w:hAnsi="宋体" w:cs="宋体" w:hint="eastAsia"/>
          <w:sz w:val="24"/>
          <w:szCs w:val="24"/>
        </w:rPr>
        <w:t>！</w:t>
      </w:r>
    </w:p>
    <w:p w14:paraId="092F888F" w14:textId="11072B78" w:rsidR="00113E3E" w:rsidRDefault="00113E3E" w:rsidP="008956AA">
      <w:pPr>
        <w:rPr>
          <w:rFonts w:ascii="宋体" w:eastAsia="宋体" w:hAnsi="宋体" w:cs="宋体" w:hint="eastAsia"/>
          <w:sz w:val="24"/>
          <w:szCs w:val="24"/>
        </w:rPr>
      </w:pPr>
    </w:p>
    <w:sectPr w:rsidR="00113E3E">
      <w:headerReference w:type="default" r:id="rId33"/>
      <w:footerReference w:type="default" r:id="rId34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5F27B9" w14:textId="77777777" w:rsidR="00A57303" w:rsidRDefault="00A57303">
      <w:pPr>
        <w:rPr>
          <w:rFonts w:hint="eastAsia"/>
        </w:rPr>
      </w:pPr>
      <w:r>
        <w:separator/>
      </w:r>
    </w:p>
  </w:endnote>
  <w:endnote w:type="continuationSeparator" w:id="0">
    <w:p w14:paraId="0440F6F9" w14:textId="77777777" w:rsidR="00A57303" w:rsidRDefault="00A5730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714E6" w14:textId="77777777" w:rsidR="00113E3E" w:rsidRDefault="00113E3E">
    <w:pPr>
      <w:pStyle w:val="a3"/>
      <w:rPr>
        <w:rFonts w:hint="eastAsia"/>
      </w:rPr>
    </w:pPr>
  </w:p>
  <w:p w14:paraId="1B59A5BB" w14:textId="77777777" w:rsidR="00113E3E" w:rsidRDefault="00113E3E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75990" w14:textId="77777777" w:rsidR="00A57303" w:rsidRDefault="00A57303">
      <w:pPr>
        <w:rPr>
          <w:rFonts w:hint="eastAsia"/>
        </w:rPr>
      </w:pPr>
      <w:r>
        <w:separator/>
      </w:r>
    </w:p>
  </w:footnote>
  <w:footnote w:type="continuationSeparator" w:id="0">
    <w:p w14:paraId="3FDAB2CD" w14:textId="77777777" w:rsidR="00A57303" w:rsidRDefault="00A57303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371B6" w14:textId="77777777" w:rsidR="00113E3E" w:rsidRDefault="00000000">
    <w:pPr>
      <w:pStyle w:val="a5"/>
      <w:pBdr>
        <w:bottom w:val="none" w:sz="0" w:space="1" w:color="auto"/>
      </w:pBdr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8DF5AC8" wp14:editId="7BAA4F98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DDA32EA"/>
    <w:multiLevelType w:val="singleLevel"/>
    <w:tmpl w:val="9DDA32E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A7F789A"/>
    <w:multiLevelType w:val="hybridMultilevel"/>
    <w:tmpl w:val="8684F314"/>
    <w:lvl w:ilvl="0" w:tplc="75B2AC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41058146">
    <w:abstractNumId w:val="0"/>
  </w:num>
  <w:num w:numId="2" w16cid:durableId="6158740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14C0F"/>
    <w:rsid w:val="000A0EF5"/>
    <w:rsid w:val="000A24F7"/>
    <w:rsid w:val="00113E3E"/>
    <w:rsid w:val="00180444"/>
    <w:rsid w:val="00182A79"/>
    <w:rsid w:val="00193BB9"/>
    <w:rsid w:val="00255AC9"/>
    <w:rsid w:val="002A0E92"/>
    <w:rsid w:val="002F43F3"/>
    <w:rsid w:val="00316F36"/>
    <w:rsid w:val="00324FF4"/>
    <w:rsid w:val="00333288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956AA"/>
    <w:rsid w:val="008A1FF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57303"/>
    <w:rsid w:val="00AA1509"/>
    <w:rsid w:val="00AA6664"/>
    <w:rsid w:val="00AE5171"/>
    <w:rsid w:val="00B747CE"/>
    <w:rsid w:val="00B802BF"/>
    <w:rsid w:val="00B8063B"/>
    <w:rsid w:val="00BA7A8E"/>
    <w:rsid w:val="00BC3C12"/>
    <w:rsid w:val="00BE2179"/>
    <w:rsid w:val="00BE3989"/>
    <w:rsid w:val="00C10CEC"/>
    <w:rsid w:val="00CB6763"/>
    <w:rsid w:val="00DB6E8A"/>
    <w:rsid w:val="00DB7FD0"/>
    <w:rsid w:val="00DF6F23"/>
    <w:rsid w:val="00E23710"/>
    <w:rsid w:val="00ED7832"/>
    <w:rsid w:val="00EE11C6"/>
    <w:rsid w:val="00F144BD"/>
    <w:rsid w:val="00F44C89"/>
    <w:rsid w:val="00F840B1"/>
    <w:rsid w:val="00FD21B2"/>
    <w:rsid w:val="00FE43F6"/>
    <w:rsid w:val="02373186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8BD73B8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A22B13"/>
    <w:rsid w:val="4FB72BD2"/>
    <w:rsid w:val="5032428D"/>
    <w:rsid w:val="507F33F5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1950C9"/>
  <w15:docId w15:val="{D21FD47E-26D9-46F9-9FA8-8097EA792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164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6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312</TotalTime>
  <Pages>4</Pages>
  <Words>184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yixuange</dc:creator>
  <cp:lastModifiedBy>yanyu dai</cp:lastModifiedBy>
  <cp:revision>35</cp:revision>
  <cp:lastPrinted>2024-12-24T07:25:00Z</cp:lastPrinted>
  <dcterms:created xsi:type="dcterms:W3CDTF">2021-04-22T03:17:00Z</dcterms:created>
  <dcterms:modified xsi:type="dcterms:W3CDTF">2025-03-10T04:33:00Z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