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3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5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三 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1.幼儿来园人数：应到34人，实到33人，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在家休息，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中午回家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4A4B524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212E9553">
      <w:pPr>
        <w:spacing w:line="360" w:lineRule="exact"/>
        <w:ind w:firstLine="482" w:firstLineChars="200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lang w:val="en-US" w:eastAsia="zh-CN"/>
        </w:rPr>
        <w:t>1.数学：6的分合</w:t>
      </w:r>
    </w:p>
    <w:p w14:paraId="1D709D94">
      <w:pPr>
        <w:spacing w:line="320" w:lineRule="exact"/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</w:rPr>
        <w:t>数的组成是数概念领域内容中的一个部分，通过组成教学，不仅可以使幼儿掌握数的组成与分解，而且有助于加强幼儿对整体与部分、部分与部分之间的抽象关系的理解，为后续的加减运算打下一定的基础。本次活动是通过“分饼干”的操作活动和“找座位”游戏，掌握“6”分合的几种方法，发现总数与部分数之间的互补关系与互换关系。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杨佳伊、李伊一、李子木、杨梦露、肖尧、焦云舒、张一嘉、王紫妍、夏天一、赵雨泽、秦苏安、陈竞泽、罗景宸、梁沐棉、郭煜霖、李梓朋、秦修诚、陈艺萱</w:t>
      </w:r>
      <w:r>
        <w:rPr>
          <w:rFonts w:hint="eastAsia" w:ascii="宋体" w:hAnsi="宋体" w:eastAsia="宋体" w:cs="宋体"/>
          <w:szCs w:val="21"/>
        </w:rPr>
        <w:t>能用语言表达分与合的过程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6的分合操作全部正确。</w:t>
      </w:r>
      <w:r>
        <w:rPr>
          <w:rFonts w:hint="eastAsia" w:ascii="宋体" w:hAnsi="宋体" w:eastAsia="宋体" w:cs="宋体"/>
          <w:b/>
          <w:bCs w:val="0"/>
          <w:szCs w:val="21"/>
          <w:u w:val="single"/>
          <w:lang w:val="en-US" w:eastAsia="zh-CN"/>
        </w:rPr>
        <w:t>邵崔钰、王凝音、张嘉辰、赵希羽、赵毓宁、朱琪玥、李兴琪、徐亿涵、赵明泽、郭颜睿、张漪乐、徐佳禾、贺健宸、左轶萱、宋恬恬</w:t>
      </w:r>
      <w:r>
        <w:rPr>
          <w:rFonts w:hint="eastAsia" w:ascii="宋体" w:hAnsi="宋体" w:eastAsia="宋体" w:cs="宋体"/>
          <w:szCs w:val="21"/>
        </w:rPr>
        <w:t>能用语言表达分与合的过程</w:t>
      </w:r>
      <w:r>
        <w:rPr>
          <w:rFonts w:hint="eastAsia" w:ascii="宋体" w:hAnsi="宋体" w:eastAsia="宋体" w:cs="宋体"/>
          <w:szCs w:val="21"/>
          <w:lang w:eastAsia="zh-CN"/>
        </w:rPr>
        <w:t>，</w:t>
      </w:r>
      <w:r>
        <w:rPr>
          <w:rFonts w:hint="eastAsia" w:ascii="宋体" w:hAnsi="宋体" w:eastAsia="宋体" w:cs="宋体"/>
          <w:szCs w:val="21"/>
          <w:lang w:val="en-US" w:eastAsia="zh-CN"/>
        </w:rPr>
        <w:t>但是</w:t>
      </w:r>
      <w:r>
        <w:rPr>
          <w:rFonts w:hint="eastAsia" w:ascii="宋体" w:hAnsi="宋体" w:eastAsia="宋体" w:cs="宋体"/>
          <w:bCs/>
          <w:szCs w:val="21"/>
          <w:lang w:val="en-US" w:eastAsia="zh-CN"/>
        </w:rPr>
        <w:t>6的分合操作练习存在重复、漏分的现象。</w:t>
      </w:r>
    </w:p>
    <w:p w14:paraId="0DCE9011">
      <w:pPr>
        <w:adjustRightInd w:val="0"/>
        <w:snapToGrid w:val="0"/>
        <w:spacing w:line="360" w:lineRule="exact"/>
        <w:ind w:firstLine="420" w:firstLineChars="200"/>
        <w:rPr>
          <w:rFonts w:hint="eastAsia" w:ascii="宋体" w:hAnsi="宋体" w:eastAsia="宋体" w:cs="宋体"/>
          <w:b w:val="0"/>
          <w:bCs/>
          <w:szCs w:val="21"/>
          <w:u w:val="none"/>
          <w:lang w:val="en-US" w:eastAsia="zh-CN"/>
        </w:rPr>
      </w:pPr>
    </w:p>
    <w:p w14:paraId="6D2F62A0">
      <w:pPr>
        <w:spacing w:line="320" w:lineRule="exact"/>
        <w:jc w:val="center"/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</w:pPr>
    </w:p>
    <w:p w14:paraId="14178AB8">
      <w:pPr>
        <w:spacing w:line="320" w:lineRule="exact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kern w:val="0"/>
          <w:sz w:val="28"/>
          <w:szCs w:val="28"/>
          <w:lang w:val="en-US" w:eastAsia="zh-CN" w:bidi="ar-SA"/>
        </w:rPr>
        <w:t>区域游戏篇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</w:p>
    <w:p w14:paraId="13335DA5">
      <w:pPr>
        <w:spacing w:line="240" w:lineRule="auto"/>
        <w:jc w:val="both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B15144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2840990</wp:posOffset>
                </wp:positionH>
                <wp:positionV relativeFrom="paragraph">
                  <wp:posOffset>54610</wp:posOffset>
                </wp:positionV>
                <wp:extent cx="2372360" cy="547370"/>
                <wp:effectExtent l="4445" t="4445" r="10795" b="698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4737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990F4C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王紫妍、陈艺萱在下五子棋，赵明泽、李子木在玩积木堆堆乐。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3.7pt;margin-top:4.3pt;height:43.1pt;width:186.8pt;z-index:251660288;mso-width-relative:page;mso-height-relative:page;" fillcolor="#FFFFFF [3201]" filled="t" stroked="t" coordsize="21600,21600" o:gfxdata="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AVYwzbVAAAA&#10;CAEAAA8AAAAAAAAAAQAgAAAAIgAAAGRycy9kb3ducmV2LnhtbFBLAQIUABQAAAAIAIdO4kCBOl+i&#10;WQIAALc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990F4C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王紫妍、陈艺萱在下五子棋，赵明泽、李子木在玩积木堆堆乐。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2540</wp:posOffset>
                </wp:positionH>
                <wp:positionV relativeFrom="paragraph">
                  <wp:posOffset>43180</wp:posOffset>
                </wp:positionV>
                <wp:extent cx="2372360" cy="514350"/>
                <wp:effectExtent l="4445" t="4445" r="10795" b="14605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145540" y="5367655"/>
                          <a:ext cx="2372360" cy="5143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3524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罗景宸、贺健宸在用雪花片拼搭机器人。</w:t>
                            </w:r>
                          </w:p>
                          <w:p w14:paraId="43427E26"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2pt;margin-top:3.4pt;height:40.5pt;width:186.8pt;z-index:251659264;mso-width-relative:page;mso-height-relative:page;" fillcolor="#FFFFFF [3201]" filled="t" stroked="t" coordsize="21600,21600" o:gfxdata="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DZ9&#10;1y7SAAAABQEAAA8AAAAAAAAAAQAgAAAAIgAAAGRycy9kb3ducmV2LnhtbFBLAQIUABQAAAAIAIdO&#10;4kBBZctEYgIAAMMEAAAOAAAAAAAAAAEAIAAAACE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F3524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罗景宸、贺健宸在用雪花片拼搭机器人。</w:t>
                      </w:r>
                    </w:p>
                    <w:p w14:paraId="43427E26">
                      <w:pPr>
                        <w:rPr>
                          <w:rFonts w:hint="default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5AC5934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09120A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79BD84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4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8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5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DEBCFF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2861945</wp:posOffset>
                </wp:positionH>
                <wp:positionV relativeFrom="paragraph">
                  <wp:posOffset>46355</wp:posOffset>
                </wp:positionV>
                <wp:extent cx="2372360" cy="484505"/>
                <wp:effectExtent l="4445" t="4445" r="10795" b="635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450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27D592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赵毓宁、赵希羽在万能工匠拼搭小学。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5.35pt;margin-top:3.65pt;height:38.15pt;width:186.8pt;z-index:251661312;mso-width-relative:page;mso-height-relative:page;" fillcolor="#FFFFFF [3201]" filled="t" stroked="t" coordsize="21600,21600" o:gfxdata="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D4nRiR1QAAAAgB&#10;AAAPAAAAAAAAAAEAIAAAACIAAABkcnMvZG93bnJldi54bWxQSwECFAAUAAAACACHTuJA3H5XEFcC&#10;AAC5BAAADgAAAAAAAAABACAAAAAk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27D592F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赵毓宁、赵希羽在万能工匠拼搭小学。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5080</wp:posOffset>
                </wp:positionH>
                <wp:positionV relativeFrom="paragraph">
                  <wp:posOffset>29845</wp:posOffset>
                </wp:positionV>
                <wp:extent cx="2372360" cy="467360"/>
                <wp:effectExtent l="4445" t="4445" r="10795" b="1079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67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1CEB47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陈竞泽、焦云舒用太空泥制作校车，梁沐棉在画画。</w:t>
                            </w:r>
                          </w:p>
                          <w:p w14:paraId="67739DC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4pt;margin-top:2.35pt;height:36.8pt;width:186.8pt;z-index:251662336;mso-width-relative:page;mso-height-relative:page;" fillcolor="#FFFFFF [3201]" filled="t" stroked="t" coordsize="21600,21600" o:gfxdata="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DeqFix0wAAAAUBAAAP&#10;AAAAAAAAAAEAIAAAACIAAABkcnMvZG93bnJldi54bWxQSwECFAAUAAAACACHTuJA/gvQcVYCAAC5&#10;BAAADgAAAAAAAAABACAAAAAiAQAAZHJzL2Uyb0RvYy54bWxQSwUGAAAAAAYABgBZAQAA6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21CEB47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陈竞泽、焦云舒用太空泥制作校车，梁沐棉在画画。</w:t>
                      </w:r>
                    </w:p>
                    <w:p w14:paraId="67739DC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</w:p>
    <w:p w14:paraId="60E3A18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3B0C7FE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CEC885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9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6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78FE3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2880995</wp:posOffset>
                </wp:positionH>
                <wp:positionV relativeFrom="paragraph">
                  <wp:posOffset>32385</wp:posOffset>
                </wp:positionV>
                <wp:extent cx="2372360" cy="485140"/>
                <wp:effectExtent l="4445" t="4445" r="10795" b="5715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4851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9539B2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秦苏安、李伊一、张嘉辰、夏天一在智高墙拼搭。</w:t>
                            </w:r>
                          </w:p>
                          <w:p w14:paraId="502C87F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6.85pt;margin-top:2.55pt;height:38.2pt;width:186.8pt;z-index:251664384;mso-width-relative:page;mso-height-relative:page;" fillcolor="#FFFFFF [3201]" filled="t" stroked="t" coordsize="21600,21600" o:gfxdata="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EilJ6/W&#10;AAAACAEAAA8AAAAAAAAAAQAgAAAAIgAAAGRycy9kb3ducmV2LnhtbFBLAQIUABQAAAAIAIdO4kBS&#10;FcHJWwIAALkEAAAOAAAAAAAAAAEAIAAAACU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A9539B2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秦苏安、李伊一、张嘉辰、夏天一在智高墙拼搭。</w:t>
                      </w:r>
                    </w:p>
                    <w:p w14:paraId="502C87F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24130</wp:posOffset>
                </wp:positionH>
                <wp:positionV relativeFrom="paragraph">
                  <wp:posOffset>20955</wp:posOffset>
                </wp:positionV>
                <wp:extent cx="2372360" cy="502285"/>
                <wp:effectExtent l="4445" t="4445" r="10795" b="1397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2360" cy="5022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14C428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郭颜睿在铺路线，畅游动物园；李兴琪在创意拼图。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.9pt;margin-top:1.65pt;height:39.55pt;width:186.8pt;z-index:251663360;mso-width-relative:page;mso-height-relative:page;" fillcolor="#FFFFFF [3201]" filled="t" stroked="t" coordsize="21600,21600" o:gfxdata="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BwYk781AAAAAYB&#10;AAAPAAAAAAAAAAEAIAAAACIAAABkcnMvZG93bnJldi54bWxQSwECFAAUAAAACACHTuJA8axGflgC&#10;AAC5BAAADgAAAAAAAAABACAAAAAj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14C428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郭颜睿在铺路线，畅游动物园；李兴琪在创意拼图。</w:t>
                      </w:r>
                    </w:p>
                  </w:txbxContent>
                </v:textbox>
              </v:shape>
            </w:pict>
          </mc:Fallback>
        </mc:AlternateContent>
      </w:r>
    </w:p>
    <w:p w14:paraId="3B6DA92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523F42D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31003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6DEC72F4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25.3.4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需提醒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晚睡</w:t>
            </w:r>
            <w:bookmarkStart w:id="0" w:name="_GoBack"/>
            <w:bookmarkEnd w:id="0"/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550619F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E5AD92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2A27D8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春季是手足口病的高发季节，手足口病传染性强，传播途径也很多，如飞沫、咳嗽、打喷嚏、粪便、皮肤或粘膜疱疹液及被污染的手及物品等都会传染，周边学校已发现此病例，因此小朋友周末在家少去密闭的场所，外出到家及时洗手，养成基本的卫生习惯。</w:t>
      </w:r>
    </w:p>
    <w:p w14:paraId="7060D6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各位家长，你好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！</w:t>
      </w:r>
      <w:r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  <w:t>明天我们将开展活动《综合：我的小书包》，体验小学生要背书包的自豪感。请家长们给小朋友们准备个书包于明早带至幼儿园哦～（书包里放上文具盒、本子、书等一些学习用品）感谢配合～</w:t>
      </w: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EF2C7B"/>
    <w:rsid w:val="02102C5A"/>
    <w:rsid w:val="02327EB0"/>
    <w:rsid w:val="02395671"/>
    <w:rsid w:val="02775FB5"/>
    <w:rsid w:val="02EB5919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94A2AB1"/>
    <w:rsid w:val="0A67018F"/>
    <w:rsid w:val="0A9F76EF"/>
    <w:rsid w:val="0AA23099"/>
    <w:rsid w:val="0AEC3EEE"/>
    <w:rsid w:val="0AFF26B2"/>
    <w:rsid w:val="0B6D49E9"/>
    <w:rsid w:val="0BAC4C0D"/>
    <w:rsid w:val="0C9C3667"/>
    <w:rsid w:val="0E160927"/>
    <w:rsid w:val="0FC43A45"/>
    <w:rsid w:val="11F23A69"/>
    <w:rsid w:val="11FD9232"/>
    <w:rsid w:val="12764D5E"/>
    <w:rsid w:val="13B65B4D"/>
    <w:rsid w:val="1414312C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B236A3C"/>
    <w:rsid w:val="1B791426"/>
    <w:rsid w:val="1CBD105D"/>
    <w:rsid w:val="1D1A3349"/>
    <w:rsid w:val="1D421050"/>
    <w:rsid w:val="1D5501B1"/>
    <w:rsid w:val="1DB85CBF"/>
    <w:rsid w:val="1DF052E6"/>
    <w:rsid w:val="1E2B2EE3"/>
    <w:rsid w:val="1E326B18"/>
    <w:rsid w:val="1EA8249F"/>
    <w:rsid w:val="1EBD0A44"/>
    <w:rsid w:val="1F29007A"/>
    <w:rsid w:val="1F2E4FEB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AE5504"/>
    <w:rsid w:val="23EB4030"/>
    <w:rsid w:val="242C0C79"/>
    <w:rsid w:val="2572222E"/>
    <w:rsid w:val="25DE50BD"/>
    <w:rsid w:val="26135CCE"/>
    <w:rsid w:val="26DF596B"/>
    <w:rsid w:val="27135AA0"/>
    <w:rsid w:val="276969B7"/>
    <w:rsid w:val="2781408C"/>
    <w:rsid w:val="27A1068C"/>
    <w:rsid w:val="27EFD32C"/>
    <w:rsid w:val="29C24B1A"/>
    <w:rsid w:val="2B3FE990"/>
    <w:rsid w:val="2B742F19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4011548"/>
    <w:rsid w:val="44502E83"/>
    <w:rsid w:val="4455396D"/>
    <w:rsid w:val="455226EB"/>
    <w:rsid w:val="45DD11DA"/>
    <w:rsid w:val="460012F9"/>
    <w:rsid w:val="468F79D4"/>
    <w:rsid w:val="47016E9C"/>
    <w:rsid w:val="476C7A39"/>
    <w:rsid w:val="489D09BB"/>
    <w:rsid w:val="48AE001D"/>
    <w:rsid w:val="4936052D"/>
    <w:rsid w:val="4A7F7389"/>
    <w:rsid w:val="4B017691"/>
    <w:rsid w:val="4B3A599A"/>
    <w:rsid w:val="4BED7803"/>
    <w:rsid w:val="4BFFE1E8"/>
    <w:rsid w:val="4CA133E9"/>
    <w:rsid w:val="4D6B5451"/>
    <w:rsid w:val="4DB0473D"/>
    <w:rsid w:val="4DD34C16"/>
    <w:rsid w:val="4DE80E46"/>
    <w:rsid w:val="4F5921E9"/>
    <w:rsid w:val="4F6F5E55"/>
    <w:rsid w:val="4F761909"/>
    <w:rsid w:val="4F8F602D"/>
    <w:rsid w:val="4FB72BD2"/>
    <w:rsid w:val="4FBA5EFC"/>
    <w:rsid w:val="5032428D"/>
    <w:rsid w:val="512753F3"/>
    <w:rsid w:val="51277B58"/>
    <w:rsid w:val="5131462A"/>
    <w:rsid w:val="513427A9"/>
    <w:rsid w:val="53AE244F"/>
    <w:rsid w:val="540A50E0"/>
    <w:rsid w:val="547B4CC3"/>
    <w:rsid w:val="555E4D51"/>
    <w:rsid w:val="56141C6A"/>
    <w:rsid w:val="567752D1"/>
    <w:rsid w:val="567D7B92"/>
    <w:rsid w:val="56BF6C25"/>
    <w:rsid w:val="57577905"/>
    <w:rsid w:val="5782519E"/>
    <w:rsid w:val="57D50F92"/>
    <w:rsid w:val="57E03A9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595560"/>
    <w:rsid w:val="5F947A66"/>
    <w:rsid w:val="5FA70AF5"/>
    <w:rsid w:val="5FAF0EDF"/>
    <w:rsid w:val="5FFE9047"/>
    <w:rsid w:val="5FFFBB84"/>
    <w:rsid w:val="611A10B3"/>
    <w:rsid w:val="616E73BE"/>
    <w:rsid w:val="61E459BD"/>
    <w:rsid w:val="620B141A"/>
    <w:rsid w:val="623D2AA3"/>
    <w:rsid w:val="627556DE"/>
    <w:rsid w:val="629D470C"/>
    <w:rsid w:val="62A13397"/>
    <w:rsid w:val="64A5275E"/>
    <w:rsid w:val="65954C03"/>
    <w:rsid w:val="65B5759C"/>
    <w:rsid w:val="662D4191"/>
    <w:rsid w:val="6751163A"/>
    <w:rsid w:val="67F72D33"/>
    <w:rsid w:val="68CB6C40"/>
    <w:rsid w:val="690D615B"/>
    <w:rsid w:val="692F64ED"/>
    <w:rsid w:val="6951263B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23A1779"/>
    <w:rsid w:val="72473147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1045</Words>
  <Characters>1056</Characters>
  <Lines>1</Lines>
  <Paragraphs>1</Paragraphs>
  <TotalTime>3</TotalTime>
  <ScaleCrop>false</ScaleCrop>
  <LinksUpToDate>false</LinksUpToDate>
  <CharactersWithSpaces>1101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2025-03-05T05:14:24Z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DE98DEAC6FCE43D6824723FC2B18D947_13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