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3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6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四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1.幼儿来园人数：应到34人，实到34人，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 w:val="0"/>
          <w:bCs/>
          <w:color w:val="000000"/>
          <w:sz w:val="24"/>
          <w:szCs w:val="24"/>
          <w:u w:val="none"/>
          <w:lang w:val="en-US" w:eastAsia="zh-CN"/>
        </w:rPr>
        <w:t>中午回家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A4B52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212E9553"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1.综合：我的小书包</w:t>
      </w:r>
    </w:p>
    <w:p w14:paraId="1D709D9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</w:rPr>
        <w:t>书包是大班孩子最喜欢的用品之一，他们喜欢背上书包，每当这时他们总有做小学生的自豪。小书包在幼儿园期间孩子们也用过，在远足中装物品时用到了小书包。那么在上小学的时候小书包里该装些什么呢？本次活动我们抓住幼儿对书包的兴趣，利用书包的用途、书包的结构，引导幼儿将有关书包的零散经验进行归纳和提升，加深幼儿对于书包的印象。</w:t>
      </w:r>
      <w:r>
        <w:rPr>
          <w:rFonts w:hint="eastAsia" w:ascii="宋体" w:hAnsi="宋体" w:eastAsia="宋体" w:cs="宋体"/>
          <w:bCs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 w:val="0"/>
          <w:szCs w:val="21"/>
          <w:u w:val="single"/>
          <w:lang w:val="en-US" w:eastAsia="zh-CN"/>
        </w:rPr>
        <w:t>杨佳伊、李伊一、李子木、杨梦露、焦云舒、张一嘉、王紫妍、夏天一、赵雨泽、罗景宸、梁沐棉、郭煜霖、李梓朋、陈艺萱、高羽安、赵明泽、李兴琪、张嘉辰、赵希羽、赵毓宁</w:t>
      </w:r>
      <w:r>
        <w:rPr>
          <w:rFonts w:hint="eastAsia" w:ascii="宋体" w:hAnsi="宋体" w:eastAsia="宋体" w:cs="宋体"/>
          <w:szCs w:val="21"/>
        </w:rPr>
        <w:t>能</w:t>
      </w:r>
      <w:r>
        <w:rPr>
          <w:rFonts w:hint="eastAsia" w:ascii="宋体" w:hAnsi="宋体" w:eastAsia="宋体" w:cs="宋体"/>
          <w:kern w:val="0"/>
          <w:szCs w:val="21"/>
        </w:rPr>
        <w:t>熟悉、了解书包及常见文具用品的名称与用途，在操作中学习有条理地整理小书包。</w:t>
      </w:r>
      <w:r>
        <w:rPr>
          <w:rFonts w:hint="eastAsia" w:ascii="宋体" w:hAnsi="宋体" w:eastAsia="宋体" w:cs="宋体"/>
          <w:b/>
          <w:bCs w:val="0"/>
          <w:szCs w:val="21"/>
          <w:u w:val="single"/>
          <w:lang w:val="en-US" w:eastAsia="zh-CN"/>
        </w:rPr>
        <w:t>邵崔钰、王凝音、朱琪玥、徐亿涵、郭颜睿、张漪乐、徐佳禾、贺健宸、左轶萱、宋恬恬、秦苏安、陈竞泽、秦修诚、肖尧</w:t>
      </w:r>
      <w:r>
        <w:rPr>
          <w:rFonts w:hint="eastAsia" w:ascii="宋体" w:hAnsi="宋体" w:eastAsia="宋体" w:cs="宋体"/>
          <w:szCs w:val="21"/>
        </w:rPr>
        <w:t>能</w:t>
      </w:r>
      <w:r>
        <w:rPr>
          <w:rFonts w:hint="eastAsia" w:ascii="宋体" w:hAnsi="宋体" w:eastAsia="宋体" w:cs="宋体"/>
          <w:szCs w:val="21"/>
          <w:lang w:val="en-US" w:eastAsia="zh-CN"/>
        </w:rPr>
        <w:t>用</w:t>
      </w:r>
      <w:r>
        <w:rPr>
          <w:rFonts w:hint="eastAsia" w:ascii="宋体" w:hAnsi="宋体" w:eastAsia="宋体" w:cs="宋体"/>
          <w:szCs w:val="21"/>
        </w:rPr>
        <w:t>语言</w:t>
      </w:r>
      <w:r>
        <w:rPr>
          <w:rFonts w:hint="eastAsia" w:ascii="宋体" w:hAnsi="宋体" w:eastAsia="宋体" w:cs="宋体"/>
          <w:szCs w:val="21"/>
          <w:lang w:val="en-US" w:eastAsia="zh-CN"/>
        </w:rPr>
        <w:t>介绍自己书包的结构，知道书包的用途。</w:t>
      </w:r>
    </w:p>
    <w:p w14:paraId="33B8D32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9525" b="10160"/>
            <wp:docPr id="15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9525" b="10160"/>
            <wp:docPr id="16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9525" b="10160"/>
            <wp:docPr id="17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D2F62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920240" cy="1440180"/>
            <wp:effectExtent l="0" t="0" r="10160" b="7620"/>
            <wp:docPr id="18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5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920240" cy="1440180"/>
            <wp:effectExtent l="0" t="0" r="10160" b="7620"/>
            <wp:docPr id="19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6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1D8C3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rPr>
          <w:rFonts w:ascii="宋体" w:hAnsi="宋体" w:eastAsia="宋体" w:cs="宋体"/>
          <w:sz w:val="24"/>
          <w:szCs w:val="24"/>
        </w:rPr>
      </w:pPr>
    </w:p>
    <w:p w14:paraId="41035F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rPr>
          <w:rFonts w:ascii="宋体" w:hAnsi="宋体" w:eastAsia="宋体" w:cs="宋体"/>
          <w:sz w:val="24"/>
          <w:szCs w:val="24"/>
        </w:rPr>
      </w:pPr>
    </w:p>
    <w:p w14:paraId="1EC4A37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rPr>
          <w:rFonts w:ascii="宋体" w:hAnsi="宋体" w:eastAsia="宋体" w:cs="宋体"/>
          <w:sz w:val="24"/>
          <w:szCs w:val="24"/>
        </w:rPr>
      </w:pPr>
    </w:p>
    <w:p w14:paraId="2B3D3C8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rPr>
          <w:rFonts w:ascii="宋体" w:hAnsi="宋体" w:eastAsia="宋体" w:cs="宋体"/>
          <w:sz w:val="24"/>
          <w:szCs w:val="24"/>
        </w:rPr>
      </w:pPr>
    </w:p>
    <w:p w14:paraId="40ACF5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rPr>
          <w:rFonts w:ascii="宋体" w:hAnsi="宋体" w:eastAsia="宋体" w:cs="宋体"/>
          <w:sz w:val="24"/>
          <w:szCs w:val="24"/>
        </w:rPr>
      </w:pPr>
    </w:p>
    <w:p w14:paraId="379C0DF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rPr>
          <w:rFonts w:ascii="宋体" w:hAnsi="宋体" w:eastAsia="宋体" w:cs="宋体"/>
          <w:sz w:val="24"/>
          <w:szCs w:val="24"/>
        </w:rPr>
      </w:pPr>
    </w:p>
    <w:p w14:paraId="3FF2D38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rPr>
          <w:rFonts w:ascii="宋体" w:hAnsi="宋体" w:eastAsia="宋体" w:cs="宋体"/>
          <w:sz w:val="24"/>
          <w:szCs w:val="24"/>
        </w:rPr>
      </w:pPr>
    </w:p>
    <w:p w14:paraId="5BC1D24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4178AB8">
      <w:pPr>
        <w:spacing w:line="320" w:lineRule="exact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区域游戏篇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 w14:paraId="13335DA5">
      <w:pPr>
        <w:spacing w:line="240" w:lineRule="auto"/>
        <w:jc w:val="both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1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8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2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9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B1514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2840990</wp:posOffset>
                </wp:positionH>
                <wp:positionV relativeFrom="paragraph">
                  <wp:posOffset>54610</wp:posOffset>
                </wp:positionV>
                <wp:extent cx="2372360" cy="685800"/>
                <wp:effectExtent l="4445" t="4445" r="10795" b="8255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685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0F4C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郭煜霖、邵崔钰在下五子棋，李梓朋、贺健宸在玩对战积木，秦苏安、高羽安在玩畅游动物园。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3.7pt;margin-top:4.3pt;height:54pt;width:186.8pt;z-index:251660288;mso-width-relative:page;mso-height-relative:page;" fillcolor="#FFFFFF [3201]" filled="t" stroked="t" coordsize="21600,21600" o:gfxdata="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EJEfY1QAA&#10;AAkBAAAPAAAAAAAAAAEAIAAAACIAAABkcnMvZG93bnJldi54bWxQSwECFAAUAAAACACHTuJAasSH&#10;d1oCAAC3BAAADgAAAAAAAAABACAAAAAk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990F4C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郭煜霖、邵崔钰在下五子棋，李梓朋、贺健宸在玩对战积木，秦苏安、高羽安在玩畅游动物园。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43180</wp:posOffset>
                </wp:positionV>
                <wp:extent cx="2372360" cy="514350"/>
                <wp:effectExtent l="4445" t="4445" r="10795" b="1460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45540" y="5367655"/>
                          <a:ext cx="2372360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F3524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罗景宸在用雪花片拼搭机器人，陈竞泽、赵明泽在用乐高拼搭校车。</w:t>
                            </w:r>
                          </w:p>
                          <w:p w14:paraId="43427E26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2pt;margin-top:3.4pt;height:40.5pt;width:186.8pt;z-index:251659264;mso-width-relative:page;mso-height-relative:page;" fillcolor="#FFFFFF [3201]" filled="t" stroked="t" coordsize="21600,21600" o:gfxdata="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DZ9&#10;1y7SAAAABQEAAA8AAAAAAAAAAQAgAAAAIgAAAGRycy9kb3ducmV2LnhtbFBLAQIUABQAAAAIAIdO&#10;4kBBZctEYgIAAMMEAAAOAAAAAAAAAAEAIAAAACE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8F3524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罗景宸在用雪花片拼搭机器人，陈竞泽、赵明泽在用乐高拼搭校车。</w:t>
                      </w:r>
                    </w:p>
                    <w:p w14:paraId="43427E26">
                      <w:pPr>
                        <w:rPr>
                          <w:rFonts w:hint="default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5AC593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09120A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2143F4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79BD84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2867660</wp:posOffset>
                </wp:positionH>
                <wp:positionV relativeFrom="paragraph">
                  <wp:posOffset>1981200</wp:posOffset>
                </wp:positionV>
                <wp:extent cx="2372360" cy="484505"/>
                <wp:effectExtent l="4445" t="4445" r="10795" b="635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4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7D592F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宋恬恬、朱琪玥、徐亿涵在音乐区表演。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5.8pt;margin-top:156pt;height:38.15pt;width:186.8pt;z-index:251661312;mso-width-relative:page;mso-height-relative:page;" fillcolor="#FFFFFF [3201]" filled="t" stroked="t" coordsize="21600,21600" o:gfxdata="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EB57ufXAAAA&#10;CwEAAA8AAAAAAAAAAQAgAAAAIgAAAGRycy9kb3ducmV2LnhtbFBLAQIUABQAAAAIAIdO4kDcflcQ&#10;VwIAALk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27D592F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宋恬恬、朱琪玥、徐亿涵在音乐区表演。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16510</wp:posOffset>
                </wp:positionH>
                <wp:positionV relativeFrom="paragraph">
                  <wp:posOffset>1949450</wp:posOffset>
                </wp:positionV>
                <wp:extent cx="2372360" cy="271145"/>
                <wp:effectExtent l="4445" t="4445" r="10795" b="16510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2711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1CEB47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张一嘉、赵雨泽在探索显微镜。</w:t>
                            </w:r>
                          </w:p>
                          <w:p w14:paraId="67739DCD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.3pt;margin-top:153.5pt;height:21.35pt;width:186.8pt;z-index:251662336;mso-width-relative:page;mso-height-relative:page;" fillcolor="#FFFFFF [3201]" filled="t" stroked="t" coordsize="21600,21600" o:gfxdata="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jAgdLWAAAA&#10;CQEAAA8AAAAAAAAAAQAgAAAAIgAAAGRycy9kb3ducmV2LnhtbFBLAQIUABQAAAAIAIdO4kCKwsqJ&#10;WAIAALk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21CEB47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张一嘉、赵雨泽在探索显微镜。</w:t>
                      </w:r>
                    </w:p>
                    <w:p w14:paraId="67739DCD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935" cy="1800225"/>
            <wp:effectExtent l="0" t="0" r="12065" b="3175"/>
            <wp:docPr id="24" name="图片 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1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5" name="图片 1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2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DEBCF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60E3A1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B0C7F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CEC885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3" name="图片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0" descr="IMG_25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0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7" descr="IMG_2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78FE3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2880995</wp:posOffset>
                </wp:positionH>
                <wp:positionV relativeFrom="paragraph">
                  <wp:posOffset>32385</wp:posOffset>
                </wp:positionV>
                <wp:extent cx="2372360" cy="485140"/>
                <wp:effectExtent l="4445" t="4445" r="10795" b="5715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5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9539B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陈艺萱、李伊一、张嘉辰、夏天一在智高墙拼搭。</w:t>
                            </w:r>
                          </w:p>
                          <w:p w14:paraId="502C87F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6.85pt;margin-top:2.55pt;height:38.2pt;width:186.8pt;z-index:251664384;mso-width-relative:page;mso-height-relative:page;" fillcolor="#FFFFFF [3201]" filled="t" stroked="t" coordsize="21600,21600" o:gfxdata="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EilJ6/W&#10;AAAACAEAAA8AAAAAAAAAAQAgAAAAIgAAAGRycy9kb3ducmV2LnhtbFBLAQIUABQAAAAIAIdO4kBS&#10;FcHJWwIAALk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A9539B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陈艺萱、李伊一、张嘉辰、夏天一在智高墙拼搭。</w:t>
                      </w:r>
                    </w:p>
                    <w:p w14:paraId="502C87F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24130</wp:posOffset>
                </wp:positionH>
                <wp:positionV relativeFrom="paragraph">
                  <wp:posOffset>20955</wp:posOffset>
                </wp:positionV>
                <wp:extent cx="2372360" cy="502285"/>
                <wp:effectExtent l="4445" t="4445" r="10795" b="1397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02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14C42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赵希羽、张漪乐在用指偶讲故事，杨梦露、王凝音在用沙子写名字。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.9pt;margin-top:1.65pt;height:39.55pt;width:186.8pt;z-index:251663360;mso-width-relative:page;mso-height-relative:page;" fillcolor="#FFFFFF [3201]" filled="t" stroked="t" coordsize="21600,21600" o:gfxdata="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ECypwnUAAAABgEA&#10;AA8AAAAAAAAAAQAgAAAAIgAAAGRycy9kb3ducmV2LnhtbFBLAQIUABQAAAAIAIdO4kCa/LoaVwIA&#10;ALkEAAAOAAAAAAAAAAEAIAAAACM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14C42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赵希羽、张漪乐在用指偶讲故事，杨梦露、王凝音在用沙子写名字。</w:t>
                      </w:r>
                    </w:p>
                  </w:txbxContent>
                </v:textbox>
              </v:shape>
            </w:pict>
          </mc:Fallback>
        </mc:AlternateContent>
      </w:r>
    </w:p>
    <w:p w14:paraId="3B6DA9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23F42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83100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96CAB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6DEC72F4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25.3.6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中午回家</w:t>
            </w:r>
          </w:p>
        </w:tc>
        <w:tc>
          <w:tcPr>
            <w:tcW w:w="1318" w:type="dxa"/>
            <w:shd w:val="clear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中午回家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4E6427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2A27D8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春季是手足口病的高发季节，手足口病传染性强，传播途径也很多，如飞沫、咳嗽、打喷嚏、粪便、皮肤或粘膜疱疹液及被污染的手及物品等都会传染，周边学校已发现此病例，因此小朋友周末在家少去密闭的场所，外出到家及时洗手，养成基本的卫生习惯。</w:t>
      </w:r>
    </w:p>
    <w:p w14:paraId="7060D6E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EF2C7B"/>
    <w:rsid w:val="02102C5A"/>
    <w:rsid w:val="02327EB0"/>
    <w:rsid w:val="02395671"/>
    <w:rsid w:val="02775FB5"/>
    <w:rsid w:val="02EB5919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94A2AB1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2764D5E"/>
    <w:rsid w:val="13B65B4D"/>
    <w:rsid w:val="1414312C"/>
    <w:rsid w:val="145C3A30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AE5504"/>
    <w:rsid w:val="23EB4030"/>
    <w:rsid w:val="242C0C79"/>
    <w:rsid w:val="2572222E"/>
    <w:rsid w:val="25DE50BD"/>
    <w:rsid w:val="26135CCE"/>
    <w:rsid w:val="26DF596B"/>
    <w:rsid w:val="27135AA0"/>
    <w:rsid w:val="276969B7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53F3"/>
    <w:rsid w:val="51277B58"/>
    <w:rsid w:val="5131462A"/>
    <w:rsid w:val="513427A9"/>
    <w:rsid w:val="53AE244F"/>
    <w:rsid w:val="540A50E0"/>
    <w:rsid w:val="547B4CC3"/>
    <w:rsid w:val="555E4D51"/>
    <w:rsid w:val="56141C6A"/>
    <w:rsid w:val="567752D1"/>
    <w:rsid w:val="567D7B92"/>
    <w:rsid w:val="56BF6C25"/>
    <w:rsid w:val="573B2245"/>
    <w:rsid w:val="57577905"/>
    <w:rsid w:val="5782519E"/>
    <w:rsid w:val="57D50F92"/>
    <w:rsid w:val="57E03A9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595560"/>
    <w:rsid w:val="5F947A66"/>
    <w:rsid w:val="5FA70AF5"/>
    <w:rsid w:val="5FAF0EDF"/>
    <w:rsid w:val="5FFE9047"/>
    <w:rsid w:val="5FFFBB84"/>
    <w:rsid w:val="611A10B3"/>
    <w:rsid w:val="616E73BE"/>
    <w:rsid w:val="61E459BD"/>
    <w:rsid w:val="620B141A"/>
    <w:rsid w:val="623D2AA3"/>
    <w:rsid w:val="627556DE"/>
    <w:rsid w:val="629D470C"/>
    <w:rsid w:val="62A13397"/>
    <w:rsid w:val="64A5275E"/>
    <w:rsid w:val="65954C03"/>
    <w:rsid w:val="65B5759C"/>
    <w:rsid w:val="662D4191"/>
    <w:rsid w:val="6751163A"/>
    <w:rsid w:val="67F72D33"/>
    <w:rsid w:val="68CB6C40"/>
    <w:rsid w:val="690D615B"/>
    <w:rsid w:val="692F64ED"/>
    <w:rsid w:val="6951263B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23A1779"/>
    <w:rsid w:val="72473147"/>
    <w:rsid w:val="736D15CD"/>
    <w:rsid w:val="738058F0"/>
    <w:rsid w:val="73883E12"/>
    <w:rsid w:val="73C56C10"/>
    <w:rsid w:val="743B5F51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1160</Words>
  <Characters>1171</Characters>
  <Lines>1</Lines>
  <Paragraphs>1</Paragraphs>
  <TotalTime>9</TotalTime>
  <ScaleCrop>false</ScaleCrop>
  <LinksUpToDate>false</LinksUpToDate>
  <CharactersWithSpaces>1210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2025-03-06T09:02:19Z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DE98DEAC6FCE43D6824723FC2B18D947_13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