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今天共有22人来园，2请假，其中沈星延、刘芃泽宝贝事假。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05F766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孩子们入园后主动做区域游戏计划，点心后，孩子们根据自己的计划自主选择区域进行游戏。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u w:val="single"/>
          <w:lang w:val="en-US" w:eastAsia="zh-CN"/>
        </w:rPr>
        <w:t>仲思齐、郭陶霖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小朋友在益智区合作游戏，遵守规则懂得谦让；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u w:val="single"/>
          <w:lang w:val="en-US" w:eastAsia="zh-CN"/>
        </w:rPr>
        <w:t>李哲、胡皓霆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小朋友合作搭建城堡；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u w:val="single"/>
          <w:lang w:val="en-US" w:eastAsia="zh-CN"/>
        </w:rPr>
        <w:t>彭鑫奕、唐可一、陈煦、王宇尧、仲思齐、王梓雯、胡希瑶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小朋友自主选择材料，制作春天的美景。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Image_1069223886512891.jpgImage_1069223886512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age_1069223886512891.jpgImage_1069223886512891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Image_1069237505900909.jpgImage_1069237505900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age_1069237505900909.jpgImage_1069237505900909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2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52" w:type="dxa"/>
          </w:tcPr>
          <w:p w14:paraId="51D4F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折一折，剪一剪，一朵春天的小花儿做好了。</w:t>
            </w:r>
          </w:p>
        </w:tc>
        <w:tc>
          <w:tcPr>
            <w:tcW w:w="4752" w:type="dxa"/>
          </w:tcPr>
          <w:p w14:paraId="4C902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050" w:firstLineChars="5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一块一块积木垒上去，城墙搭好了。</w:t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3" name="图片 13" descr="C:/Users/admin/Desktop/Image_1069240376229034.jpgImage_1069240376229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Image_1069240376229034.jpgImage_1069240376229034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4" name="图片 14" descr="C:/Users/admin/Desktop/Image_1069243611742575.jpgImage_1069243611742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Image_1069243611742575.jpgImage_1069243611742575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8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9D1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想一想，怎样才能不让企鹅掉下去。</w:t>
            </w:r>
          </w:p>
        </w:tc>
        <w:tc>
          <w:tcPr>
            <w:tcW w:w="4752" w:type="dxa"/>
          </w:tcPr>
          <w:p w14:paraId="6D98F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4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瞧！我拼了一个春天的小鸟。</w:t>
            </w:r>
          </w:p>
        </w:tc>
      </w:tr>
    </w:tbl>
    <w:p w14:paraId="177041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562" w:firstLineChars="2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三、体育活动——3D跑酷</w:t>
      </w:r>
    </w:p>
    <w:p w14:paraId="0BE0A1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今天，我们在室内体验了 3的室内跑酷游戏。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u w:val="single"/>
          <w:lang w:val="en-US" w:eastAsia="zh-CN"/>
        </w:rPr>
        <w:t>高梓歆、蔡松霖、胡皓霆、李哲、王晔、郑诗俊、郭陶霖、胡希瑶、孙铭阳、陈煦、彭鑫奕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小朋友动作灵活、反应灵敏，速度很快哦！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u w:val="single"/>
          <w:lang w:val="en-US" w:eastAsia="zh-CN"/>
        </w:rPr>
        <w:t>唐可一、王宇尧、户亚玥、查慧如、汪子恒、蒋婉柔、苏媛、仲思齐、肖宸锡、邢永望、王梓雯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sz w:val="28"/>
          <w:szCs w:val="28"/>
          <w:lang w:val="en-US" w:eastAsia="zh-CN"/>
        </w:rPr>
        <w:t>小朋友们意志力坚强，完成了多轮比赛。</w:t>
      </w:r>
    </w:p>
    <w:p w14:paraId="0E2FC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="宋体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IMG_20250304_162609.jpgIMG_20250304_162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IMG_20250304_162609.jpgIMG_20250304_162609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34870"/>
                  <wp:effectExtent l="0" t="0" r="635" b="13970"/>
                  <wp:docPr id="19" name="图片 19" descr="C:/Users/admin/Desktop/IMG_20250304_162623.jpgIMG_20250304_162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/Desktop/IMG_20250304_162623.jpgIMG_20250304_162623"/>
                          <pic:cNvPicPr/>
                        </pic:nvPicPr>
                        <pic:blipFill>
                          <a:blip r:embed="rId11"/>
                          <a:srcRect t="584" b="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瞧！跟着视频跳跳跳！</w:t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260" w:firstLineChars="6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我们多么投入啊！</w:t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0" name="图片 20" descr="C:/Users/admin/Desktop/IMG_20250304_162634.jpgIMG_20250304_162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/Desktop/IMG_20250304_162634.jpgIMG_20250304_162634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IMG_20250304_162636.jpgIMG_20250304_162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IMG_20250304_162636.jpgIMG_20250304_162636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C00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7467C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680" w:firstLineChars="8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多多锻炼身体好！</w:t>
            </w:r>
          </w:p>
        </w:tc>
        <w:tc>
          <w:tcPr>
            <w:tcW w:w="4536" w:type="dxa"/>
          </w:tcPr>
          <w:p w14:paraId="6ECB8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440" w:firstLineChars="6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我们闯过了一关又一关！</w:t>
            </w:r>
          </w:p>
        </w:tc>
      </w:tr>
    </w:tbl>
    <w:p w14:paraId="25B1FB53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四、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集体教学活动——数学：接下来是几</w:t>
      </w:r>
    </w:p>
    <w:p w14:paraId="3DAC23BE">
      <w:pPr>
        <w:spacing w:line="360" w:lineRule="exact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8"/>
          <w:szCs w:val="28"/>
          <w:lang w:val="zh-CN" w:eastAsia="zh-CN" w:bidi="ar-SA"/>
        </w:rPr>
        <w:t>这是一节有关数量感知的数学活动。数字9可用来表示事物的数量，也是用来写数的符号。本次活动通过创设一系列的情景，对不同排列的9个数量的物体进行数数，感知8添上1就是9，9去掉1就是8，了解9的实际意义。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在今天的活动中，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single"/>
          <w:lang w:val="zh-CN" w:eastAsia="zh-CN" w:bidi="ar-SA"/>
        </w:rPr>
        <w:t>高梓歆、户亚玥，蒋婉柔，苏媛、蔡松霖、胡皓霆、李哲、查慧如、汪子恒、王晔、肖宸锡、邢永望、郑诗俊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小朋友认真听讲，</w:t>
      </w:r>
      <w:r>
        <w:rPr>
          <w:rFonts w:hint="eastAsia" w:ascii="宋体" w:hAnsi="宋体" w:eastAsia="宋体" w:cs="宋体"/>
          <w:kern w:val="2"/>
          <w:sz w:val="28"/>
          <w:szCs w:val="28"/>
          <w:lang w:val="zh-CN" w:eastAsia="zh-CN" w:bidi="ar-SA"/>
        </w:rPr>
        <w:t>感知9的形成。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陈煦、彭鑫奕、唐可一、王宇尧、仲思齐、王梓雯、郭陶霖、胡希瑶、孙铭阳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小朋友能够独立、正确完成操作。</w:t>
      </w:r>
    </w:p>
    <w:p w14:paraId="51AB71B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tbl>
      <w:tblPr>
        <w:tblStyle w:val="10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4"/>
        <w:gridCol w:w="4704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" name="图片 2" descr="C:/Users/admin/Desktop/IMG_20250304_102413.jpgIMG_20250304_102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20250304_102413.jpgIMG_20250304_102413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F1D4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" name="图片 3" descr="C:/Users/admin/Desktop/IMG_20250304_102404.jpgIMG_20250304_102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20250304_102404.jpgIMG_20250304_102404"/>
                          <pic:cNvPicPr/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AF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35D64C65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瞧！我们写得多么认真啊！</w:t>
            </w:r>
          </w:p>
        </w:tc>
        <w:tc>
          <w:tcPr>
            <w:tcW w:w="4536" w:type="dxa"/>
          </w:tcPr>
          <w:p w14:paraId="0D0AF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1050" w:firstLineChars="5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数一数，这几有几个？</w:t>
            </w:r>
          </w:p>
        </w:tc>
      </w:tr>
      <w:tr w14:paraId="597D3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4" w:hRule="atLeast"/>
        </w:trPr>
        <w:tc>
          <w:tcPr>
            <w:tcW w:w="4584" w:type="dxa"/>
          </w:tcPr>
          <w:p w14:paraId="627DAC29">
            <w:pPr>
              <w:spacing w:line="360" w:lineRule="exact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15875</wp:posOffset>
                  </wp:positionV>
                  <wp:extent cx="2879725" cy="2160270"/>
                  <wp:effectExtent l="0" t="0" r="635" b="3810"/>
                  <wp:wrapSquare wrapText="bothSides"/>
                  <wp:docPr id="4" name="图片 4" descr="C:/Users/admin/Desktop/IMG_20250304_102403.jpgIMG_20250304_102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20250304_102403.jpgIMG_20250304_102403"/>
                          <pic:cNvPicPr/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4E965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19050</wp:posOffset>
                  </wp:positionV>
                  <wp:extent cx="2879725" cy="2160270"/>
                  <wp:effectExtent l="0" t="0" r="635" b="3810"/>
                  <wp:wrapSquare wrapText="bothSides"/>
                  <wp:docPr id="5" name="图片 5" descr="C:/Users/admin/Desktop/IMG_20250304_102343.jpgIMG_20250304_10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20250304_102343.jpgIMG_20250304_102343"/>
                          <pic:cNvPicPr/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64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4772864F">
            <w:pPr>
              <w:spacing w:line="360" w:lineRule="exact"/>
              <w:ind w:firstLine="840" w:firstLineChars="400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给相应颜色涂上颜色。</w:t>
            </w:r>
          </w:p>
        </w:tc>
        <w:tc>
          <w:tcPr>
            <w:tcW w:w="4536" w:type="dxa"/>
          </w:tcPr>
          <w:p w14:paraId="053C9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瞧！我们的坐姿多么端正！</w:t>
            </w:r>
          </w:p>
        </w:tc>
      </w:tr>
    </w:tbl>
    <w:p w14:paraId="433BDD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1B80A98F">
      <w:pPr>
        <w:spacing w:line="360" w:lineRule="exact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五、今日美食</w:t>
      </w:r>
    </w:p>
    <w:p w14:paraId="46922F9F">
      <w:pPr>
        <w:spacing w:line="360" w:lineRule="exac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早点：鲜牛奶、饼干</w:t>
      </w:r>
    </w:p>
    <w:p w14:paraId="0CF0814C">
      <w:pPr>
        <w:spacing w:line="360" w:lineRule="exac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午餐：小米饭、竹荪鹅肉堡、花菜炒肉丝、罗宋汤。</w:t>
      </w:r>
    </w:p>
    <w:p w14:paraId="164142E6">
      <w:pPr>
        <w:spacing w:line="360" w:lineRule="exac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下午点心：三鲜蒸饺、椰奶西米橘子羹。</w:t>
      </w:r>
    </w:p>
    <w:p w14:paraId="7F1923F5">
      <w:pPr>
        <w:rPr>
          <w:rFonts w:hint="default"/>
          <w:color w:val="auto"/>
          <w:lang w:val="en-US" w:eastAsia="zh-CN"/>
        </w:rPr>
      </w:pPr>
    </w:p>
    <w:p w14:paraId="70782D6A">
      <w:pPr>
        <w:rPr>
          <w:rFonts w:hint="default"/>
          <w:color w:val="auto"/>
          <w:lang w:val="en-US" w:eastAsia="zh-CN"/>
        </w:rPr>
      </w:pPr>
    </w:p>
    <w:p w14:paraId="4A18A37E">
      <w:pPr>
        <w:rPr>
          <w:rFonts w:hint="default"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25858DD"/>
    <w:rsid w:val="02676E31"/>
    <w:rsid w:val="0352198C"/>
    <w:rsid w:val="037E0B3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8971AB"/>
    <w:rsid w:val="14C57350"/>
    <w:rsid w:val="1528654B"/>
    <w:rsid w:val="15780A16"/>
    <w:rsid w:val="159B0DA5"/>
    <w:rsid w:val="15E70875"/>
    <w:rsid w:val="16174941"/>
    <w:rsid w:val="16A70E2C"/>
    <w:rsid w:val="17BE22F5"/>
    <w:rsid w:val="18AE22D0"/>
    <w:rsid w:val="18E849B9"/>
    <w:rsid w:val="1AE8027C"/>
    <w:rsid w:val="1C11478D"/>
    <w:rsid w:val="1C2213A3"/>
    <w:rsid w:val="1CBC79C2"/>
    <w:rsid w:val="1D1B4DD6"/>
    <w:rsid w:val="1EF22D41"/>
    <w:rsid w:val="1EF35646"/>
    <w:rsid w:val="1F2404F7"/>
    <w:rsid w:val="1FAF1515"/>
    <w:rsid w:val="206936D5"/>
    <w:rsid w:val="214E09D6"/>
    <w:rsid w:val="2164721B"/>
    <w:rsid w:val="21CB6D00"/>
    <w:rsid w:val="220C49FD"/>
    <w:rsid w:val="23776B7D"/>
    <w:rsid w:val="23EB4030"/>
    <w:rsid w:val="240256D5"/>
    <w:rsid w:val="24B02873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6BA37FC"/>
    <w:rsid w:val="37794189"/>
    <w:rsid w:val="37935CC0"/>
    <w:rsid w:val="37DE0F84"/>
    <w:rsid w:val="37F9BC48"/>
    <w:rsid w:val="38FD6262"/>
    <w:rsid w:val="39677231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0E627A"/>
    <w:rsid w:val="40274EE2"/>
    <w:rsid w:val="408C4F92"/>
    <w:rsid w:val="40C127B1"/>
    <w:rsid w:val="40FC63C9"/>
    <w:rsid w:val="41377422"/>
    <w:rsid w:val="42D64C2A"/>
    <w:rsid w:val="43DD1136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5921E9"/>
    <w:rsid w:val="4F6F5E55"/>
    <w:rsid w:val="4F8F602D"/>
    <w:rsid w:val="4F966D3A"/>
    <w:rsid w:val="4FB72BD2"/>
    <w:rsid w:val="5032428D"/>
    <w:rsid w:val="53912CFA"/>
    <w:rsid w:val="547C29DA"/>
    <w:rsid w:val="548D2FEE"/>
    <w:rsid w:val="56BF6C25"/>
    <w:rsid w:val="573C17B7"/>
    <w:rsid w:val="57577905"/>
    <w:rsid w:val="590C6090"/>
    <w:rsid w:val="59FE24CC"/>
    <w:rsid w:val="5A1D0C0D"/>
    <w:rsid w:val="5A9039BA"/>
    <w:rsid w:val="5AA853CF"/>
    <w:rsid w:val="5ACC7A5C"/>
    <w:rsid w:val="5B04228B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136CAF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BC22ED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684</Words>
  <Characters>693</Characters>
  <Lines>1</Lines>
  <Paragraphs>1</Paragraphs>
  <TotalTime>18</TotalTime>
  <ScaleCrop>false</ScaleCrop>
  <LinksUpToDate>false</LinksUpToDate>
  <CharactersWithSpaces>704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超越自我</cp:lastModifiedBy>
  <cp:lastPrinted>2024-10-26T08:06:00Z</cp:lastPrinted>
  <dcterms:modified xsi:type="dcterms:W3CDTF">2025-03-04T09:05:57Z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9D6986B25E134EABB1FC268386A3A51E_13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eyJoZGlkIjoiYzAwMWI4ZDIxMjUxZTE2MzI0ZTFjOWQ0OGY1ZmIyMjQiLCJ1c2VySWQiOiI0MzY2MzIzOTEifQ==</vt:lpwstr>
  </property>
</Properties>
</file>