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6794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01587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2025.3.5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1A03FF90"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我上小学了</w:t>
      </w:r>
    </w:p>
    <w:p w14:paraId="3EDD1F1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6D230D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今天1名幼儿请假，其余全部来园，孩子们在老师的提醒下能够有序进行签到，非常棒哦！</w:t>
      </w:r>
    </w:p>
    <w:p w14:paraId="6B5D85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 w14:paraId="0675BC7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集体活动《综合：我的小书包》</w:t>
      </w:r>
    </w:p>
    <w:p w14:paraId="786B5E8B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书包是大班孩子最喜欢的用品之一，他们喜欢背上书包，每当这时他们总有做小学生的自豪。小书包在幼儿园期间孩子们也用过，在远足中装物品时用到了小书包。那么在上小学的时候小书包里该装些什么呢？本次活动我们抓住幼儿对书包的兴趣，利用书包的用途、书包的结构，引导幼儿将有关书包的零散经验进行归纳和提升，加深幼儿对于书包的印象。</w:t>
      </w:r>
    </w:p>
    <w:p w14:paraId="72EEC7A1">
      <w:pPr>
        <w:ind w:firstLine="420" w:firstLineChars="200"/>
        <w:rPr>
          <w:rFonts w:hint="eastAsia" w:ascii="宋体" w:hAnsi="宋体" w:cs="宋体" w:eastAsiaTheme="minorEastAsia"/>
          <w:szCs w:val="21"/>
          <w:u w:val="none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黄梓宸、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</w:t>
      </w:r>
      <w:r>
        <w:rPr>
          <w:rFonts w:hint="eastAsia" w:ascii="宋体" w:hAnsi="宋体" w:cs="宋体"/>
          <w:kern w:val="0"/>
          <w:szCs w:val="21"/>
        </w:rPr>
        <w:t>熟悉、了解书包及常见文具用品的名称与用途，在操作中学习有条理地整理小书包</w:t>
      </w:r>
      <w:r>
        <w:rPr>
          <w:rFonts w:hint="eastAsia" w:ascii="宋体" w:hAnsi="宋体" w:eastAsia="宋体" w:cs="宋体"/>
          <w:szCs w:val="21"/>
          <w:lang w:val="en-US" w:eastAsia="zh-CN"/>
        </w:rPr>
        <w:t>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吴文欣、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小朋友也能够坐姿端正，愉悦的跟旁边的小朋友介绍自己的小书包，很是自豪。也希望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小朋友能够坐端正，养成良好的学习习惯。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魏锦宸、梁峻晰、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小朋友也能够积极加入到整理小书包的讨论中，</w:t>
      </w:r>
      <w:r>
        <w:rPr>
          <w:rFonts w:hint="eastAsia" w:ascii="宋体" w:hAnsi="宋体" w:cs="宋体"/>
          <w:kern w:val="0"/>
          <w:szCs w:val="21"/>
        </w:rPr>
        <w:t>活动中体验做小学生的自豪感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 w14:paraId="08C6CDFA">
      <w:pPr>
        <w:jc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9525" b="14605"/>
            <wp:docPr id="7" name="图片 7" descr="IMG_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6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9525" b="14605"/>
            <wp:docPr id="5" name="图片 5" descr="IMG_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9575" cy="1259840"/>
            <wp:effectExtent l="0" t="0" r="12065" b="5080"/>
            <wp:docPr id="2" name="图片 2" descr="IMG_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6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9525" b="14605"/>
            <wp:docPr id="3" name="图片 3" descr="IMG_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6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9525" b="14605"/>
            <wp:docPr id="4" name="图片 4" descr="IMG_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6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727835" cy="1296035"/>
            <wp:effectExtent l="0" t="0" r="9525" b="14605"/>
            <wp:docPr id="6" name="图片 6" descr="IMG_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6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CF7C">
      <w:pPr>
        <w:ind w:firstLine="422" w:firstLineChars="200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738C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295BD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8" name="图片 8" descr="IMG_4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6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2B97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9" name="图片 9" descr="IMG_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27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B6FE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我的机器人越来越形象啦</w:t>
            </w:r>
          </w:p>
        </w:tc>
        <w:tc>
          <w:tcPr>
            <w:tcW w:w="4261" w:type="dxa"/>
          </w:tcPr>
          <w:p w14:paraId="071F0A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我也来试试这个潜力玩具吧</w:t>
            </w:r>
          </w:p>
        </w:tc>
      </w:tr>
      <w:tr w14:paraId="3678E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0522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0" name="图片 10" descr="IMG_4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6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40E08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1" name="图片 11" descr="IMG_4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6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48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156B3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给植物喷点水源吧</w:t>
            </w:r>
          </w:p>
        </w:tc>
        <w:tc>
          <w:tcPr>
            <w:tcW w:w="4261" w:type="dxa"/>
          </w:tcPr>
          <w:p w14:paraId="12342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一起来摇摆</w:t>
            </w:r>
          </w:p>
        </w:tc>
      </w:tr>
      <w:tr w14:paraId="68C50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DC146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2" name="图片 12" descr="IMG_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71EA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3" name="图片 13" descr="IMG_4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6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DD7B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0ED8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挑战井字棋也需要技巧的哦</w:t>
            </w:r>
          </w:p>
        </w:tc>
        <w:tc>
          <w:tcPr>
            <w:tcW w:w="4261" w:type="dxa"/>
          </w:tcPr>
          <w:p w14:paraId="17A46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小小的纸飞机，三两下就折好啦</w:t>
            </w:r>
          </w:p>
        </w:tc>
      </w:tr>
      <w:tr w14:paraId="39BEF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B84E0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4" name="图片 14" descr="IMG_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63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C642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50160" cy="1912620"/>
                  <wp:effectExtent l="0" t="0" r="10160" b="7620"/>
                  <wp:docPr id="15" name="图片 15" descr="IMG_4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63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6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30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7E3FD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我们一起来拼图挑战吧。</w:t>
            </w:r>
          </w:p>
        </w:tc>
        <w:tc>
          <w:tcPr>
            <w:tcW w:w="4261" w:type="dxa"/>
          </w:tcPr>
          <w:p w14:paraId="1B18D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我们合作建构一座房子</w:t>
            </w:r>
          </w:p>
        </w:tc>
      </w:tr>
    </w:tbl>
    <w:p w14:paraId="42FF42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3F4AF0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 w14:paraId="0F3D69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今天我们在前操场进行户外混班活动，孩子们在进行了简单的安全谈话之后开始选择区域游戏，其中</w:t>
      </w:r>
      <w:r>
        <w:rPr>
          <w:rFonts w:hint="eastAsia"/>
          <w:b w:val="0"/>
          <w:bCs w:val="0"/>
          <w:u w:val="single"/>
          <w:lang w:val="en-US" w:eastAsia="zh-CN"/>
        </w:rPr>
        <w:t>谌睿、张悦威、梁峻晰、徐梓赫</w:t>
      </w:r>
      <w:r>
        <w:rPr>
          <w:rFonts w:hint="eastAsia"/>
          <w:b w:val="0"/>
          <w:bCs w:val="0"/>
          <w:lang w:val="en-US" w:eastAsia="zh-CN"/>
        </w:rPr>
        <w:t>小朋友也要注意安全，有序的户外活动，注意自身安全，遵守游戏规则。</w:t>
      </w:r>
    </w:p>
    <w:p w14:paraId="7C764F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6" name="图片 16" descr="IMG_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6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7" name="图片 17" descr="IMG_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59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8" name="图片 18" descr="IMG_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6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19" name="图片 19" descr="IMG_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59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0" name="图片 20" descr="IMG_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5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1" name="图片 21" descr="IMG_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5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8E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 w14:paraId="2D13D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56BBF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中午吃的是虾仁炒饭、玉米枸杞鸡汤。</w:t>
      </w:r>
    </w:p>
    <w:p w14:paraId="4246E1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</w:t>
      </w:r>
      <w:r>
        <w:rPr>
          <w:rFonts w:hint="eastAsia" w:ascii="宋体" w:hAnsi="宋体" w:eastAsia="宋体" w:cs="宋体"/>
          <w:u w:val="single"/>
          <w:lang w:val="en-US" w:eastAsia="zh-CN"/>
        </w:rPr>
        <w:t>王知霖</w:t>
      </w:r>
      <w:r>
        <w:rPr>
          <w:rFonts w:hint="eastAsia" w:ascii="宋体" w:hAnsi="宋体" w:eastAsia="宋体" w:cs="宋体"/>
          <w:lang w:val="en-US" w:eastAsia="zh-CN"/>
        </w:rPr>
        <w:t>小朋友剩了饭，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王诺婉、</w:t>
      </w:r>
      <w:r>
        <w:rPr>
          <w:rFonts w:hint="eastAsia" w:ascii="宋体" w:hAnsi="宋体" w:eastAsia="宋体" w:cs="宋体"/>
          <w:lang w:val="en-US" w:eastAsia="zh-CN"/>
        </w:rPr>
        <w:t>小朋友要加快一些速度哦！</w:t>
      </w:r>
    </w:p>
    <w:p w14:paraId="769CC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王秋瑶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、张悦威、王诺婉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小朋友没有午睡，希望大家能够养成午睡的好习惯。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王知霖、蒋翊涵、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小朋友在老师的陪伴下入睡，下次也要争取早些自主入睡哦！</w:t>
      </w:r>
    </w:p>
    <w:p w14:paraId="1C1857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45D105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 w14:paraId="658796B7">
      <w:pPr>
        <w:ind w:firstLine="420" w:firstLineChars="200"/>
        <w:jc w:val="both"/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3月份我们开始春令时间，早上入园后先进行户外活动，请晚来的家长提醒幼儿直接在操场找老师。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9E2CF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FF4CA"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02508"/>
    <w:rsid w:val="28302BC2"/>
    <w:rsid w:val="45502508"/>
    <w:rsid w:val="547248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Moent</cp:lastModifiedBy>
  <dcterms:modified xsi:type="dcterms:W3CDTF">2025-03-05T05:59:11Z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14710FD6D030454D9045120CABF595B9_13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